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tasks.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00487442" w:rsidP="2D81338E" w:rsidRDefault="00487442" w14:paraId="5900C709" w14:noSpellErr="1" w14:textId="25B0883F">
      <w:pPr>
        <w:pStyle w:val="CcList"/>
        <w:ind w:left="0" w:right="0" w:firstLine="0"/>
        <w:rPr>
          <w:sz w:val="24"/>
          <w:szCs w:val="24"/>
        </w:rPr>
      </w:pPr>
    </w:p>
    <w:p w:rsidRPr="00487442" w:rsidR="00487442" w:rsidP="00487442" w:rsidRDefault="00487442" w14:paraId="0DE097F6" w14:textId="77777777">
      <w:pPr>
        <w:pStyle w:val="CcList"/>
        <w:ind w:left="0" w:right="0" w:firstLine="0"/>
        <w:jc w:val="center"/>
        <w:rPr>
          <w:sz w:val="24"/>
          <w:szCs w:val="24"/>
          <w:u w:val="single"/>
        </w:rPr>
      </w:pPr>
    </w:p>
    <w:p w:rsidR="00C718C3" w:rsidP="00C718C3" w:rsidRDefault="00C718C3" w14:paraId="7C327D39" w14:textId="77777777">
      <w:pPr>
        <w:pStyle w:val="CcList"/>
        <w:ind w:left="0" w:right="0" w:firstLine="0"/>
        <w:jc w:val="center"/>
      </w:pPr>
    </w:p>
    <w:p w:rsidR="00461DDE" w:rsidP="00C718C3" w:rsidRDefault="00461DDE" w14:paraId="37FAF123" w14:textId="77777777">
      <w:pPr>
        <w:pStyle w:val="CcList"/>
        <w:ind w:left="0" w:right="0" w:firstLine="0"/>
        <w:jc w:val="center"/>
      </w:pPr>
    </w:p>
    <w:p w:rsidR="00613F03" w:rsidP="00C718C3" w:rsidRDefault="00613F03" w14:paraId="3101A841" w14:textId="77777777">
      <w:pPr>
        <w:pStyle w:val="CcList"/>
        <w:ind w:left="0" w:right="0" w:firstLine="0"/>
        <w:jc w:val="center"/>
      </w:pPr>
    </w:p>
    <w:p w:rsidR="00174812" w:rsidP="00C718C3" w:rsidRDefault="00174812" w14:paraId="27A0859B" w14:textId="77777777">
      <w:pPr>
        <w:pStyle w:val="CcList"/>
        <w:ind w:left="0" w:right="0" w:firstLine="0"/>
        <w:jc w:val="center"/>
      </w:pPr>
    </w:p>
    <w:p w:rsidR="00461DDE" w:rsidP="00C718C3" w:rsidRDefault="00461DDE" w14:paraId="5432436E" w14:textId="77777777">
      <w:pPr>
        <w:pStyle w:val="CcList"/>
        <w:ind w:left="0" w:right="0" w:firstLine="0"/>
        <w:jc w:val="center"/>
      </w:pPr>
    </w:p>
    <w:p w:rsidR="00CA3A7A" w:rsidP="00C718C3" w:rsidRDefault="00CA3A7A" w14:paraId="2751AEAD" w14:textId="77777777">
      <w:pPr>
        <w:pStyle w:val="CcList"/>
        <w:ind w:left="0" w:right="0" w:firstLine="0"/>
        <w:jc w:val="center"/>
      </w:pPr>
    </w:p>
    <w:p w:rsidR="00CA3A7A" w:rsidP="00C718C3" w:rsidRDefault="00CA3A7A" w14:paraId="03A6E2EA" w14:textId="77777777">
      <w:pPr>
        <w:pStyle w:val="CcList"/>
        <w:ind w:left="0" w:right="0" w:firstLine="0"/>
        <w:jc w:val="center"/>
      </w:pPr>
    </w:p>
    <w:p w:rsidR="00613F03" w:rsidP="00C718C3" w:rsidRDefault="00613F03" w14:paraId="345BEA19" w14:textId="77777777">
      <w:pPr>
        <w:pStyle w:val="CcList"/>
        <w:ind w:left="0" w:right="0" w:firstLine="0"/>
        <w:jc w:val="center"/>
      </w:pPr>
    </w:p>
    <w:p w:rsidRPr="00BA1250" w:rsidR="00C718C3" w:rsidP="2D81338E" w:rsidRDefault="00E81837" w14:paraId="453098AC" w14:textId="5CCB4A06">
      <w:pPr>
        <w:pStyle w:val="CcList"/>
        <w:ind w:left="0" w:right="0" w:firstLine="0"/>
        <w:jc w:val="center"/>
        <w:rPr>
          <w:b w:val="1"/>
          <w:bCs w:val="1"/>
          <w:sz w:val="32"/>
          <w:szCs w:val="32"/>
        </w:rPr>
      </w:pPr>
      <w:r w:rsidRPr="5EF53118" w:rsidR="1FD81B9F">
        <w:rPr>
          <w:b w:val="1"/>
          <w:bCs w:val="1"/>
          <w:sz w:val="32"/>
          <w:szCs w:val="32"/>
        </w:rPr>
        <w:t xml:space="preserve">GNC Modem </w:t>
      </w:r>
      <w:r w:rsidRPr="5EF53118" w:rsidR="74E8121D">
        <w:rPr>
          <w:b w:val="1"/>
          <w:bCs w:val="1"/>
          <w:sz w:val="32"/>
          <w:szCs w:val="32"/>
        </w:rPr>
        <w:t>Robot Control</w:t>
      </w:r>
      <w:r w:rsidRPr="5EF53118" w:rsidR="0A4E2EDC">
        <w:rPr>
          <w:b w:val="1"/>
          <w:bCs w:val="1"/>
          <w:sz w:val="32"/>
          <w:szCs w:val="32"/>
        </w:rPr>
        <w:t xml:space="preserve"> for Remote Garden Maintenance</w:t>
      </w:r>
    </w:p>
    <w:p w:rsidR="00C718C3" w:rsidP="00C718C3" w:rsidRDefault="00C718C3" w14:paraId="745DE548" w14:textId="77777777">
      <w:pPr>
        <w:pStyle w:val="CcList"/>
        <w:ind w:left="0" w:right="0" w:firstLine="0"/>
        <w:jc w:val="center"/>
      </w:pPr>
    </w:p>
    <w:p w:rsidR="00C718C3" w:rsidP="00C718C3" w:rsidRDefault="00C718C3" w14:paraId="51320373" w14:textId="77777777">
      <w:pPr>
        <w:pStyle w:val="CcList"/>
        <w:ind w:left="0" w:right="0" w:firstLine="0"/>
        <w:jc w:val="center"/>
      </w:pPr>
    </w:p>
    <w:p w:rsidR="00CA3A7A" w:rsidP="00C718C3" w:rsidRDefault="00CA3A7A" w14:paraId="06BB3C35" w14:textId="77777777">
      <w:pPr>
        <w:pStyle w:val="CcList"/>
        <w:ind w:left="0" w:right="0" w:firstLine="0"/>
        <w:jc w:val="center"/>
      </w:pPr>
    </w:p>
    <w:p w:rsidR="00CA3A7A" w:rsidP="00C718C3" w:rsidRDefault="00CA3A7A" w14:paraId="5801602B" w14:textId="77777777">
      <w:pPr>
        <w:pStyle w:val="CcList"/>
        <w:ind w:left="0" w:right="0" w:firstLine="0"/>
        <w:jc w:val="center"/>
      </w:pPr>
    </w:p>
    <w:p w:rsidR="00461DDE" w:rsidP="00C718C3" w:rsidRDefault="00461DDE" w14:paraId="47D34430" w14:textId="77777777">
      <w:pPr>
        <w:pStyle w:val="CcList"/>
        <w:ind w:left="0" w:right="0" w:firstLine="0"/>
        <w:jc w:val="center"/>
      </w:pPr>
    </w:p>
    <w:p w:rsidR="00CA3A7A" w:rsidP="00C718C3" w:rsidRDefault="00CA3A7A" w14:paraId="0EEBB4DD" w14:textId="77777777">
      <w:pPr>
        <w:pStyle w:val="CcList"/>
        <w:ind w:left="0" w:right="0" w:firstLine="0"/>
        <w:jc w:val="center"/>
      </w:pPr>
    </w:p>
    <w:p w:rsidR="00CA3A7A" w:rsidP="00C718C3" w:rsidRDefault="00CA3A7A" w14:paraId="03864A72" w14:textId="77777777">
      <w:pPr>
        <w:pStyle w:val="CcList"/>
        <w:ind w:left="0" w:right="0" w:firstLine="0"/>
        <w:jc w:val="center"/>
      </w:pPr>
    </w:p>
    <w:p w:rsidR="00C718C3" w:rsidP="00C718C3" w:rsidRDefault="00C718C3" w14:paraId="51E2A7D1" w14:textId="77777777">
      <w:pPr>
        <w:pStyle w:val="CcList"/>
        <w:ind w:left="0" w:right="0" w:firstLine="0"/>
        <w:jc w:val="center"/>
        <w:rPr>
          <w:sz w:val="24"/>
          <w:szCs w:val="24"/>
        </w:rPr>
      </w:pPr>
    </w:p>
    <w:p w:rsidR="00461DDE" w:rsidP="00C718C3" w:rsidRDefault="00461DDE" w14:paraId="7F4CE3CC" w14:textId="77777777">
      <w:pPr>
        <w:pStyle w:val="CcList"/>
        <w:ind w:left="0" w:right="0" w:firstLine="0"/>
        <w:jc w:val="center"/>
        <w:rPr>
          <w:sz w:val="24"/>
          <w:szCs w:val="24"/>
        </w:rPr>
      </w:pPr>
    </w:p>
    <w:p w:rsidR="00174812" w:rsidP="00C718C3" w:rsidRDefault="00174812" w14:paraId="43CC185F" w14:textId="77777777">
      <w:pPr>
        <w:pStyle w:val="CcList"/>
        <w:ind w:left="0" w:right="0" w:firstLine="0"/>
        <w:jc w:val="center"/>
        <w:rPr>
          <w:sz w:val="24"/>
          <w:szCs w:val="24"/>
        </w:rPr>
      </w:pPr>
    </w:p>
    <w:p w:rsidRPr="00613F03" w:rsidR="00174812" w:rsidP="00C718C3" w:rsidRDefault="00174812" w14:paraId="07CFD9BE" w14:textId="77777777">
      <w:pPr>
        <w:pStyle w:val="CcList"/>
        <w:ind w:left="0" w:right="0" w:firstLine="0"/>
        <w:jc w:val="center"/>
        <w:rPr>
          <w:sz w:val="24"/>
          <w:szCs w:val="24"/>
        </w:rPr>
      </w:pPr>
    </w:p>
    <w:p w:rsidRPr="00487442" w:rsidR="00487442" w:rsidP="00C718C3" w:rsidRDefault="00487442" w14:paraId="4BE110B6" w14:textId="516F8FE7">
      <w:pPr>
        <w:pStyle w:val="CcList"/>
        <w:ind w:left="0" w:right="0" w:firstLine="0"/>
        <w:jc w:val="center"/>
        <w:rPr>
          <w:sz w:val="28"/>
          <w:szCs w:val="28"/>
          <w:u w:val="single"/>
        </w:rPr>
      </w:pPr>
      <w:r w:rsidRPr="00487442">
        <w:rPr>
          <w:sz w:val="28"/>
          <w:szCs w:val="28"/>
          <w:u w:val="single"/>
        </w:rPr>
        <w:t>ECE40</w:t>
      </w:r>
      <w:r w:rsidR="007F1C12">
        <w:rPr>
          <w:sz w:val="28"/>
          <w:szCs w:val="28"/>
          <w:u w:val="single"/>
        </w:rPr>
        <w:t>15</w:t>
      </w:r>
      <w:r w:rsidRPr="00487442">
        <w:rPr>
          <w:sz w:val="28"/>
          <w:szCs w:val="28"/>
          <w:u w:val="single"/>
        </w:rPr>
        <w:t xml:space="preserve"> Senior Design Project</w:t>
      </w:r>
    </w:p>
    <w:p w:rsidR="00487442" w:rsidP="00C718C3" w:rsidRDefault="00487442" w14:paraId="144AE2EC" w14:textId="77777777">
      <w:pPr>
        <w:pStyle w:val="CcList"/>
        <w:ind w:left="0" w:right="0" w:firstLine="0"/>
        <w:jc w:val="center"/>
        <w:rPr>
          <w:sz w:val="28"/>
          <w:szCs w:val="28"/>
        </w:rPr>
      </w:pPr>
    </w:p>
    <w:p w:rsidR="00C718C3" w:rsidP="00C718C3" w:rsidRDefault="00BA653E" w14:paraId="17F0322E" w14:textId="40A47849">
      <w:pPr>
        <w:pStyle w:val="CcList"/>
        <w:ind w:left="0" w:right="0" w:firstLine="0"/>
        <w:jc w:val="center"/>
        <w:rPr>
          <w:sz w:val="28"/>
          <w:szCs w:val="28"/>
        </w:rPr>
      </w:pPr>
      <w:r w:rsidRPr="2D81338E" w:rsidR="373627B8">
        <w:rPr>
          <w:sz w:val="28"/>
          <w:szCs w:val="28"/>
        </w:rPr>
        <w:t>GT Engineering</w:t>
      </w:r>
    </w:p>
    <w:p w:rsidR="00E81837" w:rsidP="00C718C3" w:rsidRDefault="00243620" w14:paraId="74C1DC42" w14:textId="33D3A127">
      <w:pPr>
        <w:pStyle w:val="CcList"/>
        <w:ind w:left="0" w:right="0" w:firstLine="0"/>
        <w:jc w:val="center"/>
        <w:rPr>
          <w:sz w:val="28"/>
          <w:szCs w:val="28"/>
        </w:rPr>
      </w:pPr>
      <w:r w:rsidRPr="2D81338E" w:rsidR="00243620">
        <w:rPr>
          <w:sz w:val="28"/>
          <w:szCs w:val="28"/>
        </w:rPr>
        <w:t xml:space="preserve">Project </w:t>
      </w:r>
      <w:r w:rsidRPr="2D81338E" w:rsidR="008C0C6C">
        <w:rPr>
          <w:sz w:val="28"/>
          <w:szCs w:val="28"/>
        </w:rPr>
        <w:t xml:space="preserve">Faculty </w:t>
      </w:r>
      <w:r w:rsidRPr="2D81338E" w:rsidR="00243620">
        <w:rPr>
          <w:sz w:val="28"/>
          <w:szCs w:val="28"/>
        </w:rPr>
        <w:t>Advisor</w:t>
      </w:r>
      <w:r w:rsidRPr="2D81338E" w:rsidR="2D199E08">
        <w:rPr>
          <w:sz w:val="28"/>
          <w:szCs w:val="28"/>
        </w:rPr>
        <w:t>: Dr. Linda Milor</w:t>
      </w:r>
    </w:p>
    <w:p w:rsidRPr="00BA1250" w:rsidR="00243620" w:rsidP="00C718C3" w:rsidRDefault="008C0C6C" w14:paraId="4C2BD01B" w14:textId="37D52D29">
      <w:pPr>
        <w:pStyle w:val="CcList"/>
        <w:ind w:left="0" w:right="0" w:firstLine="0"/>
        <w:jc w:val="center"/>
        <w:rPr>
          <w:sz w:val="28"/>
          <w:szCs w:val="28"/>
        </w:rPr>
      </w:pPr>
    </w:p>
    <w:p w:rsidRPr="00BA1250" w:rsidR="003C26AC" w:rsidP="00C718C3" w:rsidRDefault="003C26AC" w14:paraId="47DB66A9" w14:textId="77777777">
      <w:pPr>
        <w:pStyle w:val="CcList"/>
        <w:ind w:left="0" w:right="0" w:firstLine="0"/>
        <w:jc w:val="center"/>
        <w:rPr>
          <w:sz w:val="28"/>
          <w:szCs w:val="28"/>
        </w:rPr>
      </w:pPr>
    </w:p>
    <w:p w:rsidRPr="00BA1250" w:rsidR="00CA3A7A" w:rsidP="00C718C3" w:rsidRDefault="00243620" w14:paraId="46FE4CD7" w14:textId="3A1F8675">
      <w:pPr>
        <w:pStyle w:val="CcList"/>
        <w:ind w:left="0" w:right="0" w:firstLine="0"/>
        <w:jc w:val="center"/>
        <w:rPr>
          <w:sz w:val="28"/>
          <w:szCs w:val="28"/>
          <w:lang w:val="de-DE"/>
        </w:rPr>
      </w:pPr>
      <w:r w:rsidRPr="2D81338E" w:rsidR="2B2434BC">
        <w:rPr>
          <w:sz w:val="28"/>
          <w:szCs w:val="28"/>
          <w:lang w:val="de-DE"/>
        </w:rPr>
        <w:t>Aaron Hoffman</w:t>
      </w:r>
      <w:r w:rsidRPr="2D81338E" w:rsidR="00243620">
        <w:rPr>
          <w:sz w:val="28"/>
          <w:szCs w:val="28"/>
          <w:lang w:val="de-DE"/>
        </w:rPr>
        <w:t>,</w:t>
      </w:r>
      <w:r w:rsidRPr="2D81338E" w:rsidR="00A711F1">
        <w:rPr>
          <w:sz w:val="28"/>
          <w:szCs w:val="28"/>
          <w:lang w:val="de-DE"/>
        </w:rPr>
        <w:t xml:space="preserve"> </w:t>
      </w:r>
      <w:r w:rsidRPr="2D81338E" w:rsidR="430BBBAC">
        <w:rPr>
          <w:sz w:val="28"/>
          <w:szCs w:val="28"/>
          <w:lang w:val="de-DE"/>
        </w:rPr>
        <w:t>EE</w:t>
      </w:r>
      <w:r w:rsidRPr="2D81338E" w:rsidR="00A711F1">
        <w:rPr>
          <w:sz w:val="28"/>
          <w:szCs w:val="28"/>
          <w:lang w:val="de-DE"/>
        </w:rPr>
        <w:t xml:space="preserve">, </w:t>
      </w:r>
      <w:r w:rsidRPr="2D81338E" w:rsidR="39A8A0AD">
        <w:rPr>
          <w:sz w:val="28"/>
          <w:szCs w:val="28"/>
          <w:lang w:val="de-DE"/>
        </w:rPr>
        <w:t>ahoffman41</w:t>
      </w:r>
      <w:r w:rsidRPr="2D81338E" w:rsidR="007F1C12">
        <w:rPr>
          <w:sz w:val="28"/>
          <w:szCs w:val="28"/>
          <w:lang w:val="de-DE"/>
        </w:rPr>
        <w:t xml:space="preserve">, </w:t>
      </w:r>
      <w:hyperlink r:id="R4ba285ff902342f1">
        <w:r w:rsidRPr="2D81338E" w:rsidR="5C732B56">
          <w:rPr>
            <w:rStyle w:val="Hyperlink"/>
            <w:sz w:val="28"/>
            <w:szCs w:val="28"/>
            <w:lang w:val="de-DE"/>
          </w:rPr>
          <w:t>ahoffman41@gatech.edu</w:t>
        </w:r>
      </w:hyperlink>
    </w:p>
    <w:p w:rsidR="075FE228" w:rsidP="2D81338E" w:rsidRDefault="075FE228" w14:paraId="6663CAB0" w14:textId="711C9C3F">
      <w:pPr>
        <w:pStyle w:val="CcList"/>
        <w:ind w:left="0" w:right="0" w:firstLine="0"/>
        <w:jc w:val="center"/>
        <w:rPr>
          <w:sz w:val="28"/>
          <w:szCs w:val="28"/>
          <w:lang w:val="de-DE"/>
        </w:rPr>
      </w:pPr>
      <w:r w:rsidRPr="2D81338E" w:rsidR="075FE228">
        <w:rPr>
          <w:sz w:val="28"/>
          <w:szCs w:val="28"/>
          <w:lang w:val="de-DE"/>
        </w:rPr>
        <w:t>Austin Booth, EE</w:t>
      </w:r>
      <w:r w:rsidRPr="2D81338E" w:rsidR="553C0EB3">
        <w:rPr>
          <w:sz w:val="28"/>
          <w:szCs w:val="28"/>
          <w:lang w:val="de-DE"/>
        </w:rPr>
        <w:t xml:space="preserve">, abooth35, </w:t>
      </w:r>
      <w:hyperlink r:id="Rf215f1c827cb4bfa">
        <w:r w:rsidRPr="2D81338E" w:rsidR="553C0EB3">
          <w:rPr>
            <w:rStyle w:val="Hyperlink"/>
            <w:sz w:val="28"/>
            <w:szCs w:val="28"/>
            <w:lang w:val="de-DE"/>
          </w:rPr>
          <w:t>abooth35@gatech.edu</w:t>
        </w:r>
      </w:hyperlink>
    </w:p>
    <w:p w:rsidR="553C0EB3" w:rsidP="2D81338E" w:rsidRDefault="553C0EB3" w14:paraId="4EC785D1" w14:textId="61DCEC82">
      <w:pPr>
        <w:pStyle w:val="CcList"/>
        <w:ind w:left="0" w:right="0" w:firstLine="0"/>
        <w:jc w:val="center"/>
        <w:rPr>
          <w:sz w:val="28"/>
          <w:szCs w:val="28"/>
          <w:lang w:val="de-DE"/>
        </w:rPr>
      </w:pPr>
      <w:r w:rsidRPr="2D81338E" w:rsidR="553C0EB3">
        <w:rPr>
          <w:sz w:val="28"/>
          <w:szCs w:val="28"/>
          <w:lang w:val="de-DE"/>
        </w:rPr>
        <w:t xml:space="preserve"> </w:t>
      </w:r>
      <w:r w:rsidRPr="2D81338E" w:rsidR="075FE228">
        <w:rPr>
          <w:sz w:val="28"/>
          <w:szCs w:val="28"/>
          <w:lang w:val="de-DE"/>
        </w:rPr>
        <w:t xml:space="preserve">Andre Mbakwe, </w:t>
      </w:r>
      <w:r w:rsidRPr="2D81338E" w:rsidR="075FE228">
        <w:rPr>
          <w:sz w:val="28"/>
          <w:szCs w:val="28"/>
          <w:lang w:val="de-DE"/>
        </w:rPr>
        <w:t>CmpE</w:t>
      </w:r>
      <w:r w:rsidRPr="2D81338E" w:rsidR="075FE228">
        <w:rPr>
          <w:sz w:val="28"/>
          <w:szCs w:val="28"/>
          <w:lang w:val="de-DE"/>
        </w:rPr>
        <w:t xml:space="preserve">, ambakwe3, </w:t>
      </w:r>
      <w:hyperlink r:id="Raf9df12cfd0641c5">
        <w:r w:rsidRPr="2D81338E" w:rsidR="075FE228">
          <w:rPr>
            <w:rStyle w:val="Hyperlink"/>
            <w:sz w:val="28"/>
            <w:szCs w:val="28"/>
            <w:lang w:val="de-DE"/>
          </w:rPr>
          <w:t>ambakwe@gatech.edu</w:t>
        </w:r>
      </w:hyperlink>
    </w:p>
    <w:p w:rsidR="075FE228" w:rsidP="2D81338E" w:rsidRDefault="075FE228" w14:paraId="048E618E" w14:textId="21009D1C">
      <w:pPr>
        <w:pStyle w:val="CcList"/>
        <w:ind w:left="0" w:right="0" w:firstLine="0"/>
        <w:jc w:val="center"/>
        <w:rPr>
          <w:sz w:val="28"/>
          <w:szCs w:val="28"/>
          <w:lang w:val="de-DE"/>
        </w:rPr>
      </w:pPr>
      <w:r w:rsidRPr="2D81338E" w:rsidR="075FE228">
        <w:rPr>
          <w:sz w:val="28"/>
          <w:szCs w:val="28"/>
          <w:lang w:val="de-DE"/>
        </w:rPr>
        <w:t xml:space="preserve">Garrett Shoemaker, </w:t>
      </w:r>
      <w:proofErr w:type="spellStart"/>
      <w:r w:rsidRPr="2D81338E" w:rsidR="075FE228">
        <w:rPr>
          <w:sz w:val="28"/>
          <w:szCs w:val="28"/>
          <w:lang w:val="de-DE"/>
        </w:rPr>
        <w:t>CmpE</w:t>
      </w:r>
      <w:proofErr w:type="spellEnd"/>
      <w:r w:rsidRPr="2D81338E" w:rsidR="075FE228">
        <w:rPr>
          <w:sz w:val="28"/>
          <w:szCs w:val="28"/>
          <w:lang w:val="de-DE"/>
        </w:rPr>
        <w:t xml:space="preserve">, </w:t>
      </w:r>
      <w:hyperlink r:id="Rcad36dd0fbd54da1">
        <w:r w:rsidRPr="2D81338E" w:rsidR="7BDD63D3">
          <w:rPr>
            <w:rStyle w:val="Hyperlink"/>
            <w:sz w:val="28"/>
            <w:szCs w:val="28"/>
            <w:lang w:val="de-DE"/>
          </w:rPr>
          <w:t>gshoemaker3@gatech.edu</w:t>
        </w:r>
      </w:hyperlink>
    </w:p>
    <w:p w:rsidR="54D0ACF2" w:rsidP="2D81338E" w:rsidRDefault="54D0ACF2" w14:paraId="1AA0CD7F" w14:textId="0627A908">
      <w:pPr>
        <w:pStyle w:val="CcList"/>
        <w:ind w:left="0" w:right="0" w:firstLine="0"/>
        <w:jc w:val="center"/>
        <w:rPr>
          <w:sz w:val="28"/>
          <w:szCs w:val="28"/>
          <w:lang w:val="de-DE"/>
        </w:rPr>
      </w:pPr>
      <w:r w:rsidRPr="2D81338E" w:rsidR="54D0ACF2">
        <w:rPr>
          <w:sz w:val="28"/>
          <w:szCs w:val="28"/>
          <w:lang w:val="de-DE"/>
        </w:rPr>
        <w:t xml:space="preserve">Jacob Freeman, ME, jfreeman93, </w:t>
      </w:r>
      <w:hyperlink r:id="Re35515b82b6041ce">
        <w:r w:rsidRPr="2D81338E" w:rsidR="54D0ACF2">
          <w:rPr>
            <w:rStyle w:val="Hyperlink"/>
            <w:sz w:val="28"/>
            <w:szCs w:val="28"/>
            <w:lang w:val="de-DE"/>
          </w:rPr>
          <w:t>jfreeman93@gatech.edu</w:t>
        </w:r>
      </w:hyperlink>
    </w:p>
    <w:p w:rsidR="54D0ACF2" w:rsidP="2D81338E" w:rsidRDefault="54D0ACF2" w14:paraId="687B697A" w14:textId="5CF3EEEF">
      <w:pPr>
        <w:pStyle w:val="CcList"/>
        <w:ind w:left="0" w:right="0" w:firstLine="0"/>
        <w:jc w:val="center"/>
        <w:rPr>
          <w:sz w:val="28"/>
          <w:szCs w:val="28"/>
          <w:lang w:val="de-DE"/>
        </w:rPr>
      </w:pPr>
      <w:r w:rsidRPr="2D81338E" w:rsidR="54D0ACF2">
        <w:rPr>
          <w:sz w:val="28"/>
          <w:szCs w:val="28"/>
          <w:lang w:val="de-DE"/>
        </w:rPr>
        <w:t xml:space="preserve">Wesley </w:t>
      </w:r>
      <w:r w:rsidRPr="2D81338E" w:rsidR="54D0ACF2">
        <w:rPr>
          <w:sz w:val="28"/>
          <w:szCs w:val="28"/>
          <w:lang w:val="de-DE"/>
        </w:rPr>
        <w:t>Dodgen</w:t>
      </w:r>
      <w:r w:rsidRPr="2D81338E" w:rsidR="54D0ACF2">
        <w:rPr>
          <w:sz w:val="28"/>
          <w:szCs w:val="28"/>
          <w:lang w:val="de-DE"/>
        </w:rPr>
        <w:t xml:space="preserve">, EE, </w:t>
      </w:r>
      <w:r w:rsidRPr="2D81338E" w:rsidR="046AC200">
        <w:rPr>
          <w:sz w:val="28"/>
          <w:szCs w:val="28"/>
          <w:lang w:val="de-DE"/>
        </w:rPr>
        <w:t xml:space="preserve">wdodgen3, </w:t>
      </w:r>
      <w:hyperlink r:id="Rf77efdda01f8479c">
        <w:r w:rsidRPr="2D81338E" w:rsidR="046AC200">
          <w:rPr>
            <w:rStyle w:val="Hyperlink"/>
            <w:sz w:val="28"/>
            <w:szCs w:val="28"/>
            <w:lang w:val="de-DE"/>
          </w:rPr>
          <w:t>wdodgen3@gatech.edu</w:t>
        </w:r>
      </w:hyperlink>
    </w:p>
    <w:p w:rsidR="2D81338E" w:rsidP="2D81338E" w:rsidRDefault="2D81338E" w14:paraId="7DD2C761" w14:textId="13841B97">
      <w:pPr>
        <w:pStyle w:val="CcList"/>
        <w:ind w:left="0" w:right="0" w:firstLine="0"/>
        <w:jc w:val="center"/>
        <w:rPr>
          <w:sz w:val="28"/>
          <w:szCs w:val="28"/>
          <w:lang w:val="de-DE"/>
        </w:rPr>
      </w:pPr>
    </w:p>
    <w:p w:rsidR="2D81338E" w:rsidP="2D81338E" w:rsidRDefault="2D81338E" w14:paraId="75A23084" w14:textId="5E8D4FA3">
      <w:pPr>
        <w:pStyle w:val="CcList"/>
        <w:ind w:left="0" w:right="0" w:firstLine="0"/>
        <w:jc w:val="center"/>
        <w:rPr>
          <w:sz w:val="28"/>
          <w:szCs w:val="28"/>
          <w:lang w:val="de-DE"/>
        </w:rPr>
      </w:pPr>
    </w:p>
    <w:p w:rsidR="009B49C3" w:rsidP="00C718C3" w:rsidRDefault="009B49C3" w14:paraId="24D6C014" w14:textId="77777777">
      <w:pPr>
        <w:pStyle w:val="CcList"/>
        <w:ind w:left="0" w:right="0" w:firstLine="0"/>
        <w:jc w:val="center"/>
        <w:rPr>
          <w:sz w:val="24"/>
          <w:szCs w:val="24"/>
        </w:rPr>
      </w:pPr>
    </w:p>
    <w:p w:rsidR="00CA3A7A" w:rsidP="00C718C3" w:rsidRDefault="00CA3A7A" w14:paraId="5D938F4A" w14:textId="77777777">
      <w:pPr>
        <w:pStyle w:val="CcList"/>
        <w:ind w:left="0" w:right="0" w:firstLine="0"/>
        <w:jc w:val="center"/>
        <w:rPr>
          <w:sz w:val="24"/>
          <w:szCs w:val="24"/>
        </w:rPr>
      </w:pPr>
    </w:p>
    <w:p w:rsidRPr="00834F28" w:rsidR="00C718C3" w:rsidP="00E81837" w:rsidRDefault="00E94AAD" w14:paraId="10B139EF" w14:textId="5E2BCEA7">
      <w:pPr>
        <w:pStyle w:val="CcList"/>
        <w:ind w:left="0" w:right="0" w:firstLine="0"/>
        <w:jc w:val="center"/>
        <w:rPr>
          <w:sz w:val="24"/>
          <w:szCs w:val="24"/>
          <w:lang w:val="de-DE"/>
        </w:rPr>
      </w:pPr>
      <w:r w:rsidRPr="5EF53118" w:rsidR="00E94AAD">
        <w:rPr>
          <w:sz w:val="24"/>
          <w:szCs w:val="24"/>
          <w:lang w:val="de-DE"/>
        </w:rPr>
        <w:t>Submitted</w:t>
      </w:r>
      <w:r w:rsidRPr="5EF53118" w:rsidR="12E90292">
        <w:rPr>
          <w:sz w:val="24"/>
          <w:szCs w:val="24"/>
          <w:lang w:val="de-DE"/>
        </w:rPr>
        <w:t>:</w:t>
      </w:r>
    </w:p>
    <w:p w:rsidR="12E90292" w:rsidP="5EF53118" w:rsidRDefault="12E90292" w14:paraId="7AAF7BD9" w14:textId="0ABBD7E3">
      <w:pPr>
        <w:pStyle w:val="CcList"/>
        <w:ind w:left="0" w:right="0" w:firstLine="0"/>
        <w:jc w:val="center"/>
        <w:rPr>
          <w:sz w:val="24"/>
          <w:szCs w:val="24"/>
          <w:lang w:val="de-DE"/>
        </w:rPr>
      </w:pPr>
      <w:r w:rsidRPr="5EF53118" w:rsidR="12E90292">
        <w:rPr>
          <w:sz w:val="24"/>
          <w:szCs w:val="24"/>
        </w:rPr>
        <w:t>9/22/2021</w:t>
      </w:r>
    </w:p>
    <w:p w:rsidR="5EF53118" w:rsidP="5EF53118" w:rsidRDefault="5EF53118" w14:paraId="6B7F1CB0" w14:textId="1A935B8F">
      <w:pPr>
        <w:pStyle w:val="CcList"/>
        <w:ind w:left="0" w:right="0" w:firstLine="0"/>
        <w:jc w:val="center"/>
        <w:rPr>
          <w:sz w:val="24"/>
          <w:szCs w:val="24"/>
        </w:rPr>
      </w:pPr>
    </w:p>
    <w:p w:rsidRPr="001F021E" w:rsidR="009B49C3" w:rsidP="009B49C3" w:rsidRDefault="009B49C3" w14:paraId="765BB862" w14:textId="77777777">
      <w:pPr>
        <w:pStyle w:val="CcList"/>
        <w:ind w:left="0" w:right="0" w:firstLine="0"/>
        <w:jc w:val="center"/>
        <w:rPr>
          <w:b/>
          <w:sz w:val="32"/>
          <w:szCs w:val="32"/>
        </w:rPr>
      </w:pPr>
      <w:r>
        <w:rPr>
          <w:sz w:val="24"/>
          <w:szCs w:val="24"/>
        </w:rPr>
        <w:br w:type="page"/>
      </w:r>
      <w:r w:rsidRPr="001F021E" w:rsidR="001F021E">
        <w:rPr>
          <w:b/>
          <w:sz w:val="32"/>
          <w:szCs w:val="32"/>
        </w:rPr>
        <w:lastRenderedPageBreak/>
        <w:t>Table of Contents</w:t>
      </w:r>
    </w:p>
    <w:p w:rsidR="009B49C3" w:rsidP="008B1FBA" w:rsidRDefault="009B49C3" w14:paraId="37BD7632" w14:textId="77777777">
      <w:pPr>
        <w:pStyle w:val="CcList"/>
        <w:tabs>
          <w:tab w:val="right" w:leader="dot" w:pos="8640"/>
        </w:tabs>
        <w:ind w:left="0" w:right="0" w:firstLine="0"/>
        <w:rPr>
          <w:sz w:val="24"/>
          <w:szCs w:val="24"/>
        </w:rPr>
      </w:pPr>
    </w:p>
    <w:p w:rsidR="008B1FBA" w:rsidP="008B1FBA" w:rsidRDefault="008B1FBA" w14:paraId="7A6C39E5" w14:textId="77777777">
      <w:pPr>
        <w:pStyle w:val="CcList"/>
        <w:tabs>
          <w:tab w:val="right" w:leader="dot" w:pos="8640"/>
        </w:tabs>
        <w:ind w:left="0" w:right="0" w:firstLine="0"/>
        <w:rPr>
          <w:sz w:val="24"/>
          <w:szCs w:val="24"/>
        </w:rPr>
      </w:pPr>
    </w:p>
    <w:p w:rsidRPr="00F329A5" w:rsidR="009B49C3" w:rsidP="008B1FBA" w:rsidRDefault="009B49C3" w14:paraId="24F60F50" w14:textId="1D61E9AD">
      <w:pPr>
        <w:pStyle w:val="CcList"/>
        <w:tabs>
          <w:tab w:val="right" w:leader="dot" w:pos="8640"/>
        </w:tabs>
        <w:ind w:left="0" w:right="0" w:firstLine="0"/>
        <w:rPr>
          <w:sz w:val="24"/>
          <w:szCs w:val="24"/>
        </w:rPr>
      </w:pPr>
      <w:r w:rsidRPr="2D81338E" w:rsidR="009B49C3">
        <w:rPr>
          <w:b w:val="1"/>
          <w:bCs w:val="1"/>
          <w:sz w:val="24"/>
          <w:szCs w:val="24"/>
        </w:rPr>
        <w:t>Executive Summary</w:t>
      </w:r>
      <w:r>
        <w:tab/>
      </w:r>
      <w:r w:rsidRPr="2D81338E" w:rsidR="00F329A5">
        <w:rPr>
          <w:sz w:val="24"/>
          <w:szCs w:val="24"/>
        </w:rPr>
        <w:t>ii</w:t>
      </w:r>
    </w:p>
    <w:p w:rsidR="009B49C3" w:rsidP="008B1FBA" w:rsidRDefault="009B49C3" w14:paraId="0EB63320" w14:textId="77777777">
      <w:pPr>
        <w:pStyle w:val="CcList"/>
        <w:tabs>
          <w:tab w:val="right" w:leader="dot" w:pos="8640"/>
        </w:tabs>
        <w:ind w:left="0" w:right="0" w:firstLine="0"/>
        <w:rPr>
          <w:sz w:val="24"/>
          <w:szCs w:val="24"/>
        </w:rPr>
      </w:pPr>
    </w:p>
    <w:p w:rsidRPr="008B1FBA" w:rsidR="009B49C3" w:rsidP="008B1FBA" w:rsidRDefault="009B49C3" w14:paraId="7ED41BE7" w14:textId="72CDC4C6">
      <w:pPr>
        <w:pStyle w:val="CcList"/>
        <w:numPr>
          <w:ilvl w:val="0"/>
          <w:numId w:val="9"/>
        </w:numPr>
        <w:tabs>
          <w:tab w:val="right" w:leader="dot" w:pos="8640"/>
        </w:tabs>
        <w:ind w:right="0"/>
        <w:rPr>
          <w:sz w:val="24"/>
          <w:szCs w:val="24"/>
        </w:rPr>
      </w:pPr>
      <w:r w:rsidRPr="2D81338E" w:rsidR="009B49C3">
        <w:rPr>
          <w:b w:val="1"/>
          <w:bCs w:val="1"/>
          <w:sz w:val="24"/>
          <w:szCs w:val="24"/>
        </w:rPr>
        <w:t>Introduction</w:t>
      </w:r>
      <w:r>
        <w:tab/>
      </w:r>
      <w:r w:rsidRPr="2D81338E" w:rsidR="00F329A5">
        <w:rPr>
          <w:sz w:val="24"/>
          <w:szCs w:val="24"/>
        </w:rPr>
        <w:t>1</w:t>
      </w:r>
    </w:p>
    <w:p w:rsidR="008B1FBA" w:rsidP="008B1FBA" w:rsidRDefault="008B1FBA" w14:paraId="2A3F5F7C" w14:textId="77777777">
      <w:pPr>
        <w:pStyle w:val="CcList"/>
        <w:tabs>
          <w:tab w:val="right" w:leader="dot" w:pos="8640"/>
        </w:tabs>
        <w:ind w:left="0" w:right="0" w:firstLine="0"/>
        <w:rPr>
          <w:sz w:val="24"/>
          <w:szCs w:val="24"/>
        </w:rPr>
      </w:pPr>
    </w:p>
    <w:p w:rsidR="009B49C3" w:rsidP="008B1FBA" w:rsidRDefault="009B49C3" w14:paraId="5C3EE78B" w14:textId="77777777">
      <w:pPr>
        <w:pStyle w:val="CcList"/>
        <w:numPr>
          <w:ilvl w:val="1"/>
          <w:numId w:val="10"/>
        </w:numPr>
        <w:tabs>
          <w:tab w:val="clear" w:pos="720"/>
          <w:tab w:val="num" w:pos="990"/>
          <w:tab w:val="right" w:leader="dot" w:pos="8640"/>
        </w:tabs>
        <w:ind w:left="990" w:right="0" w:hanging="630"/>
        <w:rPr>
          <w:sz w:val="24"/>
          <w:szCs w:val="24"/>
        </w:rPr>
      </w:pPr>
      <w:r>
        <w:rPr>
          <w:sz w:val="24"/>
          <w:szCs w:val="24"/>
        </w:rPr>
        <w:t>Objective</w:t>
      </w:r>
      <w:r w:rsidR="008B1FBA">
        <w:rPr>
          <w:sz w:val="24"/>
          <w:szCs w:val="24"/>
        </w:rPr>
        <w:tab/>
      </w:r>
      <w:r w:rsidR="008B1FBA">
        <w:rPr>
          <w:sz w:val="24"/>
          <w:szCs w:val="24"/>
        </w:rPr>
        <w:t>xx</w:t>
      </w:r>
    </w:p>
    <w:p w:rsidR="009B49C3" w:rsidP="008B1FBA" w:rsidRDefault="00CA3A7A" w14:paraId="7445B4FB" w14:textId="77777777">
      <w:pPr>
        <w:pStyle w:val="CcList"/>
        <w:numPr>
          <w:ilvl w:val="1"/>
          <w:numId w:val="10"/>
        </w:numPr>
        <w:tabs>
          <w:tab w:val="clear" w:pos="720"/>
          <w:tab w:val="num" w:pos="990"/>
          <w:tab w:val="right" w:leader="dot" w:pos="8640"/>
        </w:tabs>
        <w:ind w:left="990" w:right="0" w:hanging="630"/>
        <w:rPr>
          <w:sz w:val="24"/>
          <w:szCs w:val="24"/>
        </w:rPr>
      </w:pPr>
      <w:r>
        <w:rPr>
          <w:sz w:val="24"/>
          <w:szCs w:val="24"/>
        </w:rPr>
        <w:t>Motivation</w:t>
      </w:r>
      <w:r w:rsidR="008B1FBA">
        <w:rPr>
          <w:sz w:val="24"/>
          <w:szCs w:val="24"/>
        </w:rPr>
        <w:tab/>
      </w:r>
      <w:r w:rsidR="008B1FBA">
        <w:rPr>
          <w:sz w:val="24"/>
          <w:szCs w:val="24"/>
        </w:rPr>
        <w:t>xx</w:t>
      </w:r>
    </w:p>
    <w:p w:rsidR="009B49C3" w:rsidP="008B1FBA" w:rsidRDefault="00CA3A7A" w14:paraId="313CFA32" w14:textId="77777777">
      <w:pPr>
        <w:pStyle w:val="CcList"/>
        <w:numPr>
          <w:ilvl w:val="1"/>
          <w:numId w:val="10"/>
        </w:numPr>
        <w:tabs>
          <w:tab w:val="clear" w:pos="720"/>
          <w:tab w:val="num" w:pos="990"/>
          <w:tab w:val="right" w:leader="dot" w:pos="8640"/>
        </w:tabs>
        <w:ind w:left="990" w:right="0" w:hanging="630"/>
        <w:rPr>
          <w:sz w:val="24"/>
          <w:szCs w:val="24"/>
        </w:rPr>
      </w:pPr>
      <w:r>
        <w:rPr>
          <w:sz w:val="24"/>
          <w:szCs w:val="24"/>
        </w:rPr>
        <w:t>Background</w:t>
      </w:r>
      <w:r w:rsidR="008B1FBA">
        <w:rPr>
          <w:sz w:val="24"/>
          <w:szCs w:val="24"/>
        </w:rPr>
        <w:tab/>
      </w:r>
      <w:r w:rsidR="008B1FBA">
        <w:rPr>
          <w:sz w:val="24"/>
          <w:szCs w:val="24"/>
        </w:rPr>
        <w:t>xx</w:t>
      </w:r>
    </w:p>
    <w:p w:rsidR="008B1FBA" w:rsidP="008B1FBA" w:rsidRDefault="008B1FBA" w14:paraId="0B571121" w14:textId="77777777" w14:noSpellErr="1">
      <w:pPr>
        <w:pStyle w:val="CcList"/>
        <w:tabs>
          <w:tab w:val="right" w:leader="dot" w:pos="8640"/>
        </w:tabs>
        <w:ind w:left="0" w:right="0" w:firstLine="0"/>
        <w:rPr>
          <w:sz w:val="24"/>
          <w:szCs w:val="24"/>
        </w:rPr>
      </w:pPr>
    </w:p>
    <w:p w:rsidRPr="008B1FBA" w:rsidR="009B49C3" w:rsidP="2D81338E" w:rsidRDefault="00CA3A7A" w14:paraId="2638E4F9" w14:textId="74E07CBF">
      <w:pPr>
        <w:pStyle w:val="CcList"/>
        <w:numPr>
          <w:ilvl w:val="0"/>
          <w:numId w:val="9"/>
        </w:numPr>
        <w:tabs>
          <w:tab w:val="right" w:leader="dot" w:pos="8640"/>
        </w:tabs>
        <w:ind w:right="0"/>
        <w:rPr>
          <w:b w:val="1"/>
          <w:bCs w:val="1"/>
          <w:sz w:val="24"/>
          <w:szCs w:val="24"/>
        </w:rPr>
      </w:pPr>
      <w:r w:rsidRPr="2D81338E" w:rsidR="00CA3A7A">
        <w:rPr>
          <w:b w:val="1"/>
          <w:bCs w:val="1"/>
          <w:sz w:val="24"/>
          <w:szCs w:val="24"/>
        </w:rPr>
        <w:t>Project Description</w:t>
      </w:r>
      <w:r w:rsidRPr="2D81338E" w:rsidR="00DB43D6">
        <w:rPr>
          <w:b w:val="1"/>
          <w:bCs w:val="1"/>
          <w:sz w:val="24"/>
          <w:szCs w:val="24"/>
        </w:rPr>
        <w:t xml:space="preserve"> and Goals</w:t>
      </w:r>
      <w:r>
        <w:tab/>
      </w:r>
      <w:r w:rsidRPr="2D81338E" w:rsidR="00DB43D6">
        <w:rPr>
          <w:sz w:val="24"/>
          <w:szCs w:val="24"/>
        </w:rPr>
        <w:t>xx</w:t>
      </w:r>
    </w:p>
    <w:p w:rsidR="008B1FBA" w:rsidP="008B1FBA" w:rsidRDefault="008B1FBA" w14:paraId="6FB4F0F5" w14:textId="77777777">
      <w:pPr>
        <w:pStyle w:val="CcList"/>
        <w:tabs>
          <w:tab w:val="right" w:leader="dot" w:pos="8640"/>
        </w:tabs>
        <w:ind w:left="0" w:right="0" w:firstLine="0"/>
        <w:rPr>
          <w:sz w:val="24"/>
          <w:szCs w:val="24"/>
        </w:rPr>
      </w:pPr>
    </w:p>
    <w:p w:rsidRPr="00CA3A7A" w:rsidR="00CA3A7A" w:rsidP="2D81338E" w:rsidRDefault="00CA3A7A" w14:paraId="0B8CD24E" w14:textId="63934B5D">
      <w:pPr>
        <w:pStyle w:val="CcList"/>
        <w:numPr>
          <w:ilvl w:val="0"/>
          <w:numId w:val="9"/>
        </w:numPr>
        <w:tabs>
          <w:tab w:val="right" w:leader="dot" w:pos="8640"/>
        </w:tabs>
        <w:ind w:right="0"/>
        <w:rPr>
          <w:b w:val="1"/>
          <w:bCs w:val="1"/>
          <w:sz w:val="24"/>
          <w:szCs w:val="24"/>
        </w:rPr>
      </w:pPr>
      <w:r w:rsidRPr="2D81338E" w:rsidR="00CA3A7A">
        <w:rPr>
          <w:b w:val="1"/>
          <w:bCs w:val="1"/>
          <w:sz w:val="24"/>
          <w:szCs w:val="24"/>
        </w:rPr>
        <w:t>Technical Specification</w:t>
      </w:r>
      <w:r>
        <w:tab/>
      </w:r>
      <w:r w:rsidRPr="2D81338E" w:rsidR="00DB43D6">
        <w:rPr>
          <w:sz w:val="24"/>
          <w:szCs w:val="24"/>
        </w:rPr>
        <w:t>xx</w:t>
      </w:r>
    </w:p>
    <w:p w:rsidR="00CA3A7A" w:rsidP="00CA3A7A" w:rsidRDefault="00CA3A7A" w14:paraId="346CB202" w14:textId="77777777">
      <w:pPr>
        <w:pStyle w:val="CcList"/>
        <w:tabs>
          <w:tab w:val="right" w:leader="dot" w:pos="8640"/>
        </w:tabs>
        <w:ind w:left="0" w:right="0" w:firstLine="0"/>
        <w:rPr>
          <w:b/>
          <w:sz w:val="24"/>
          <w:szCs w:val="24"/>
        </w:rPr>
      </w:pPr>
    </w:p>
    <w:p w:rsidRPr="008B1FBA" w:rsidR="00CA3A7A" w:rsidP="2D81338E" w:rsidRDefault="00CA3A7A" w14:paraId="48F5CEFE" w14:textId="51D0CA8A">
      <w:pPr>
        <w:pStyle w:val="CcList"/>
        <w:numPr>
          <w:ilvl w:val="0"/>
          <w:numId w:val="9"/>
        </w:numPr>
        <w:tabs>
          <w:tab w:val="right" w:leader="dot" w:pos="8640"/>
        </w:tabs>
        <w:ind w:right="0"/>
        <w:rPr>
          <w:b w:val="1"/>
          <w:bCs w:val="1"/>
          <w:sz w:val="24"/>
          <w:szCs w:val="24"/>
        </w:rPr>
      </w:pPr>
      <w:r w:rsidRPr="2D81338E" w:rsidR="00CA3A7A">
        <w:rPr>
          <w:b w:val="1"/>
          <w:bCs w:val="1"/>
          <w:sz w:val="24"/>
          <w:szCs w:val="24"/>
        </w:rPr>
        <w:t>Design Approach and Details</w:t>
      </w:r>
    </w:p>
    <w:p w:rsidR="00CA3A7A" w:rsidP="00CA3A7A" w:rsidRDefault="00CA3A7A" w14:paraId="1912BF11" w14:textId="77777777">
      <w:pPr>
        <w:pStyle w:val="CcList"/>
        <w:tabs>
          <w:tab w:val="right" w:leader="dot" w:pos="8640"/>
        </w:tabs>
        <w:ind w:left="0" w:right="0" w:firstLine="0"/>
        <w:rPr>
          <w:b/>
          <w:sz w:val="24"/>
          <w:szCs w:val="24"/>
        </w:rPr>
      </w:pPr>
    </w:p>
    <w:p w:rsidR="00CA3A7A" w:rsidP="00BA1250" w:rsidRDefault="00DB43D6" w14:paraId="7F38AC04" w14:textId="77777777">
      <w:pPr>
        <w:pStyle w:val="CcList"/>
        <w:numPr>
          <w:ilvl w:val="1"/>
          <w:numId w:val="24"/>
        </w:numPr>
        <w:tabs>
          <w:tab w:val="clear" w:pos="720"/>
          <w:tab w:val="num" w:pos="900"/>
          <w:tab w:val="right" w:leader="dot" w:pos="8640"/>
        </w:tabs>
        <w:ind w:left="900" w:right="0" w:hanging="540"/>
        <w:rPr>
          <w:sz w:val="24"/>
          <w:szCs w:val="24"/>
        </w:rPr>
      </w:pPr>
      <w:r>
        <w:rPr>
          <w:sz w:val="24"/>
          <w:szCs w:val="24"/>
        </w:rPr>
        <w:t>Design Approach</w:t>
      </w:r>
      <w:r w:rsidR="00CA3A7A">
        <w:rPr>
          <w:sz w:val="24"/>
          <w:szCs w:val="24"/>
        </w:rPr>
        <w:tab/>
      </w:r>
      <w:r w:rsidR="00CA3A7A">
        <w:rPr>
          <w:sz w:val="24"/>
          <w:szCs w:val="24"/>
        </w:rPr>
        <w:t>xx</w:t>
      </w:r>
    </w:p>
    <w:p w:rsidR="00BA1250" w:rsidP="00BA1250" w:rsidRDefault="00522E46" w14:paraId="3C2C022D" w14:textId="77777777">
      <w:pPr>
        <w:pStyle w:val="CcList"/>
        <w:numPr>
          <w:ilvl w:val="1"/>
          <w:numId w:val="24"/>
        </w:numPr>
        <w:tabs>
          <w:tab w:val="clear" w:pos="720"/>
          <w:tab w:val="num" w:pos="900"/>
          <w:tab w:val="right" w:leader="dot" w:pos="8640"/>
        </w:tabs>
        <w:ind w:left="900" w:right="0" w:hanging="540"/>
        <w:rPr>
          <w:sz w:val="24"/>
          <w:szCs w:val="24"/>
        </w:rPr>
      </w:pPr>
      <w:r>
        <w:rPr>
          <w:sz w:val="24"/>
          <w:szCs w:val="24"/>
        </w:rPr>
        <w:t xml:space="preserve">Codes and </w:t>
      </w:r>
      <w:r w:rsidR="00BA1250">
        <w:rPr>
          <w:sz w:val="24"/>
          <w:szCs w:val="24"/>
        </w:rPr>
        <w:t>Standards</w:t>
      </w:r>
      <w:r w:rsidR="00BA1250">
        <w:rPr>
          <w:sz w:val="24"/>
          <w:szCs w:val="24"/>
        </w:rPr>
        <w:tab/>
      </w:r>
      <w:r w:rsidR="00BA1250">
        <w:rPr>
          <w:sz w:val="24"/>
          <w:szCs w:val="24"/>
        </w:rPr>
        <w:t>xx</w:t>
      </w:r>
    </w:p>
    <w:p w:rsidR="00BA1250" w:rsidP="00BA1250" w:rsidRDefault="00BA1250" w14:paraId="7F5C4166" w14:textId="77777777">
      <w:pPr>
        <w:pStyle w:val="CcList"/>
        <w:numPr>
          <w:ilvl w:val="1"/>
          <w:numId w:val="24"/>
        </w:numPr>
        <w:tabs>
          <w:tab w:val="clear" w:pos="720"/>
          <w:tab w:val="num" w:pos="900"/>
          <w:tab w:val="right" w:leader="dot" w:pos="8640"/>
        </w:tabs>
        <w:ind w:left="900" w:right="0" w:hanging="540"/>
        <w:rPr>
          <w:sz w:val="24"/>
          <w:szCs w:val="24"/>
        </w:rPr>
      </w:pPr>
      <w:r>
        <w:rPr>
          <w:sz w:val="24"/>
          <w:szCs w:val="24"/>
        </w:rPr>
        <w:t>Constraints, Alternatives</w:t>
      </w:r>
      <w:r w:rsidR="00943AC8">
        <w:rPr>
          <w:sz w:val="24"/>
          <w:szCs w:val="24"/>
        </w:rPr>
        <w:t>,</w:t>
      </w:r>
      <w:r>
        <w:rPr>
          <w:sz w:val="24"/>
          <w:szCs w:val="24"/>
        </w:rPr>
        <w:t xml:space="preserve"> and Tradeoffs</w:t>
      </w:r>
      <w:r>
        <w:rPr>
          <w:sz w:val="24"/>
          <w:szCs w:val="24"/>
        </w:rPr>
        <w:tab/>
      </w:r>
      <w:r>
        <w:rPr>
          <w:sz w:val="24"/>
          <w:szCs w:val="24"/>
        </w:rPr>
        <w:t>xx</w:t>
      </w:r>
    </w:p>
    <w:p w:rsidR="00BA1250" w:rsidP="00BA1250" w:rsidRDefault="00BA1250" w14:paraId="1145EA15" w14:textId="77777777">
      <w:pPr>
        <w:pStyle w:val="CcList"/>
        <w:tabs>
          <w:tab w:val="right" w:leader="dot" w:pos="8640"/>
        </w:tabs>
        <w:ind w:left="0" w:right="0" w:firstLine="0"/>
        <w:rPr>
          <w:sz w:val="24"/>
          <w:szCs w:val="24"/>
        </w:rPr>
      </w:pPr>
    </w:p>
    <w:p w:rsidRPr="00CA3A7A" w:rsidR="00CA3A7A" w:rsidP="2D81338E" w:rsidRDefault="00CA3A7A" w14:paraId="4231DD34" w14:textId="087DF58A">
      <w:pPr>
        <w:pStyle w:val="CcList"/>
        <w:numPr>
          <w:ilvl w:val="0"/>
          <w:numId w:val="9"/>
        </w:numPr>
        <w:tabs>
          <w:tab w:val="right" w:leader="dot" w:pos="8640"/>
        </w:tabs>
        <w:ind w:right="0"/>
        <w:rPr>
          <w:b w:val="1"/>
          <w:bCs w:val="1"/>
          <w:sz w:val="24"/>
          <w:szCs w:val="24"/>
        </w:rPr>
      </w:pPr>
      <w:r w:rsidRPr="2D81338E" w:rsidR="4230695B">
        <w:rPr>
          <w:b w:val="1"/>
          <w:bCs w:val="1"/>
          <w:sz w:val="24"/>
          <w:szCs w:val="24"/>
        </w:rPr>
        <w:t>Project Demonstration</w:t>
      </w:r>
      <w:r>
        <w:tab/>
      </w:r>
      <w:r w:rsidRPr="2D81338E" w:rsidR="00CA3A7A">
        <w:rPr>
          <w:sz w:val="24"/>
          <w:szCs w:val="24"/>
        </w:rPr>
        <w:t>xx</w:t>
      </w:r>
    </w:p>
    <w:p w:rsidR="00CA3A7A" w:rsidP="00CA3A7A" w:rsidRDefault="00CA3A7A" w14:paraId="0DFFE8DD" w14:textId="77777777">
      <w:pPr>
        <w:pStyle w:val="CcList"/>
        <w:tabs>
          <w:tab w:val="right" w:leader="dot" w:pos="8640"/>
        </w:tabs>
        <w:ind w:left="0" w:right="0" w:firstLine="0"/>
        <w:rPr>
          <w:b/>
          <w:sz w:val="24"/>
          <w:szCs w:val="24"/>
        </w:rPr>
      </w:pPr>
    </w:p>
    <w:p w:rsidRPr="00CA3A7A" w:rsidR="00CA3A7A" w:rsidP="2D81338E" w:rsidRDefault="00CA3A7A" w14:paraId="2D951903" w14:textId="1FC9A645">
      <w:pPr>
        <w:pStyle w:val="CcList"/>
        <w:numPr>
          <w:ilvl w:val="0"/>
          <w:numId w:val="9"/>
        </w:numPr>
        <w:tabs>
          <w:tab w:val="right" w:leader="dot" w:pos="8640"/>
        </w:tabs>
        <w:ind w:right="0"/>
        <w:rPr>
          <w:b w:val="1"/>
          <w:bCs w:val="1"/>
          <w:sz w:val="24"/>
          <w:szCs w:val="24"/>
        </w:rPr>
      </w:pPr>
      <w:r w:rsidRPr="2D81338E" w:rsidR="39EB0DBD">
        <w:rPr>
          <w:b w:val="1"/>
          <w:bCs w:val="1"/>
          <w:sz w:val="24"/>
          <w:szCs w:val="24"/>
        </w:rPr>
        <w:t>Schedule, Tasks, and Milestones</w:t>
      </w:r>
      <w:r>
        <w:tab/>
      </w:r>
      <w:r w:rsidRPr="2D81338E" w:rsidR="00CA3A7A">
        <w:rPr>
          <w:sz w:val="24"/>
          <w:szCs w:val="24"/>
        </w:rPr>
        <w:t>xx</w:t>
      </w:r>
    </w:p>
    <w:p w:rsidR="00CA3A7A" w:rsidP="00CA3A7A" w:rsidRDefault="00CA3A7A" w14:paraId="4BED60CE" w14:textId="77777777">
      <w:pPr>
        <w:pStyle w:val="CcList"/>
        <w:tabs>
          <w:tab w:val="right" w:leader="dot" w:pos="8640"/>
        </w:tabs>
        <w:ind w:left="0" w:right="0" w:firstLine="0"/>
        <w:rPr>
          <w:b/>
          <w:sz w:val="24"/>
          <w:szCs w:val="24"/>
        </w:rPr>
      </w:pPr>
    </w:p>
    <w:p w:rsidRPr="00CA3A7A" w:rsidR="00CA3A7A" w:rsidP="2D81338E" w:rsidRDefault="00CA3A7A" w14:paraId="6CA79B12" w14:textId="39154379">
      <w:pPr>
        <w:pStyle w:val="CcList"/>
        <w:numPr>
          <w:ilvl w:val="0"/>
          <w:numId w:val="9"/>
        </w:numPr>
        <w:tabs>
          <w:tab w:val="right" w:leader="dot" w:pos="8640"/>
        </w:tabs>
        <w:ind w:right="0"/>
        <w:rPr>
          <w:b w:val="1"/>
          <w:bCs w:val="1"/>
          <w:sz w:val="24"/>
          <w:szCs w:val="24"/>
        </w:rPr>
      </w:pPr>
      <w:r w:rsidRPr="2D81338E" w:rsidR="00CA3A7A">
        <w:rPr>
          <w:b w:val="1"/>
          <w:bCs w:val="1"/>
          <w:sz w:val="24"/>
          <w:szCs w:val="24"/>
        </w:rPr>
        <w:t>Marketing and Cost Analysis</w:t>
      </w:r>
      <w:r w:rsidRPr="2D81338E" w:rsidR="000443D1">
        <w:rPr>
          <w:b w:val="1"/>
          <w:bCs w:val="1"/>
          <w:sz w:val="24"/>
          <w:szCs w:val="24"/>
        </w:rPr>
        <w:t xml:space="preserve"> </w:t>
      </w:r>
      <w:r>
        <w:tab/>
      </w:r>
      <w:r w:rsidRPr="2D81338E" w:rsidR="00CA3A7A">
        <w:rPr>
          <w:sz w:val="24"/>
          <w:szCs w:val="24"/>
        </w:rPr>
        <w:t>xx</w:t>
      </w:r>
    </w:p>
    <w:p w:rsidR="00D94AE0" w:rsidP="00D94AE0" w:rsidRDefault="00D94AE0" w14:paraId="74F4F261" w14:textId="77777777">
      <w:pPr>
        <w:pStyle w:val="CcList"/>
        <w:tabs>
          <w:tab w:val="right" w:leader="dot" w:pos="8640"/>
        </w:tabs>
        <w:ind w:left="0" w:right="0" w:firstLine="0"/>
        <w:rPr>
          <w:b/>
          <w:sz w:val="24"/>
          <w:szCs w:val="24"/>
        </w:rPr>
      </w:pPr>
    </w:p>
    <w:p w:rsidR="00D94AE0" w:rsidP="00D94AE0" w:rsidRDefault="00D94AE0" w14:paraId="7403625B" w14:textId="77777777">
      <w:pPr>
        <w:pStyle w:val="CcList"/>
        <w:numPr>
          <w:ilvl w:val="1"/>
          <w:numId w:val="25"/>
        </w:numPr>
        <w:tabs>
          <w:tab w:val="clear" w:pos="720"/>
          <w:tab w:val="num" w:pos="900"/>
          <w:tab w:val="right" w:leader="dot" w:pos="8640"/>
        </w:tabs>
        <w:ind w:left="900" w:right="0" w:hanging="540"/>
        <w:rPr>
          <w:sz w:val="24"/>
          <w:szCs w:val="24"/>
        </w:rPr>
      </w:pPr>
      <w:r>
        <w:rPr>
          <w:sz w:val="24"/>
          <w:szCs w:val="24"/>
        </w:rPr>
        <w:t>Marketing Analysis</w:t>
      </w:r>
      <w:r>
        <w:rPr>
          <w:sz w:val="24"/>
          <w:szCs w:val="24"/>
        </w:rPr>
        <w:tab/>
      </w:r>
      <w:r>
        <w:rPr>
          <w:sz w:val="24"/>
          <w:szCs w:val="24"/>
        </w:rPr>
        <w:t>xx</w:t>
      </w:r>
    </w:p>
    <w:p w:rsidR="00D94AE0" w:rsidP="00D94AE0" w:rsidRDefault="00D94AE0" w14:paraId="40E12549" w14:textId="77777777">
      <w:pPr>
        <w:pStyle w:val="CcList"/>
        <w:numPr>
          <w:ilvl w:val="1"/>
          <w:numId w:val="25"/>
        </w:numPr>
        <w:tabs>
          <w:tab w:val="clear" w:pos="720"/>
          <w:tab w:val="num" w:pos="900"/>
          <w:tab w:val="right" w:leader="dot" w:pos="8640"/>
        </w:tabs>
        <w:ind w:left="900" w:right="0" w:hanging="540"/>
        <w:rPr>
          <w:sz w:val="24"/>
          <w:szCs w:val="24"/>
        </w:rPr>
      </w:pPr>
      <w:r>
        <w:rPr>
          <w:sz w:val="24"/>
          <w:szCs w:val="24"/>
        </w:rPr>
        <w:t>Cost Analysis</w:t>
      </w:r>
      <w:r>
        <w:rPr>
          <w:sz w:val="24"/>
          <w:szCs w:val="24"/>
        </w:rPr>
        <w:tab/>
      </w:r>
      <w:r>
        <w:rPr>
          <w:sz w:val="24"/>
          <w:szCs w:val="24"/>
        </w:rPr>
        <w:t>xx</w:t>
      </w:r>
    </w:p>
    <w:p w:rsidR="00CA3A7A" w:rsidP="00CA3A7A" w:rsidRDefault="00CA3A7A" w14:paraId="18602E79" w14:textId="77777777">
      <w:pPr>
        <w:pStyle w:val="CcList"/>
        <w:tabs>
          <w:tab w:val="right" w:leader="dot" w:pos="8640"/>
        </w:tabs>
        <w:ind w:left="0" w:right="0" w:firstLine="0"/>
        <w:rPr>
          <w:b/>
          <w:sz w:val="24"/>
          <w:szCs w:val="24"/>
        </w:rPr>
      </w:pPr>
    </w:p>
    <w:p w:rsidRPr="001D2500" w:rsidR="00CA3A7A" w:rsidP="2D81338E" w:rsidRDefault="001160D5" w14:paraId="3CE3A057" w14:textId="6B49AF1C">
      <w:pPr>
        <w:pStyle w:val="CcList"/>
        <w:numPr>
          <w:ilvl w:val="0"/>
          <w:numId w:val="9"/>
        </w:numPr>
        <w:tabs>
          <w:tab w:val="right" w:leader="dot" w:pos="8640"/>
        </w:tabs>
        <w:ind w:right="0"/>
        <w:rPr>
          <w:b w:val="1"/>
          <w:bCs w:val="1"/>
          <w:sz w:val="24"/>
          <w:szCs w:val="24"/>
        </w:rPr>
      </w:pPr>
      <w:r w:rsidRPr="2D81338E" w:rsidR="001160D5">
        <w:rPr>
          <w:b w:val="1"/>
          <w:bCs w:val="1"/>
          <w:sz w:val="24"/>
          <w:szCs w:val="24"/>
        </w:rPr>
        <w:t>Current Status</w:t>
      </w:r>
      <w:r w:rsidRPr="2D81338E" w:rsidR="002E3337">
        <w:rPr>
          <w:b w:val="1"/>
          <w:bCs w:val="1"/>
          <w:sz w:val="24"/>
          <w:szCs w:val="24"/>
        </w:rPr>
        <w:t xml:space="preserve"> </w:t>
      </w:r>
      <w:r>
        <w:tab/>
      </w:r>
      <w:r w:rsidRPr="2D81338E" w:rsidR="00CA3A7A">
        <w:rPr>
          <w:sz w:val="24"/>
          <w:szCs w:val="24"/>
        </w:rPr>
        <w:t>xx</w:t>
      </w:r>
    </w:p>
    <w:p w:rsidRPr="001D2500" w:rsidR="001D2500" w:rsidP="001D2500" w:rsidRDefault="001D2500" w14:paraId="5FB55843" w14:textId="77777777">
      <w:pPr>
        <w:pStyle w:val="CcList"/>
        <w:tabs>
          <w:tab w:val="right" w:leader="dot" w:pos="8640"/>
        </w:tabs>
        <w:ind w:left="360" w:right="0" w:firstLine="0"/>
        <w:rPr>
          <w:b/>
          <w:sz w:val="24"/>
          <w:szCs w:val="24"/>
        </w:rPr>
      </w:pPr>
    </w:p>
    <w:p w:rsidRPr="00CA3A7A" w:rsidR="001D2500" w:rsidP="2D81338E" w:rsidRDefault="001D2500" w14:paraId="2493A5BC" w14:textId="764B619B">
      <w:pPr>
        <w:pStyle w:val="CcList"/>
        <w:numPr>
          <w:ilvl w:val="0"/>
          <w:numId w:val="9"/>
        </w:numPr>
        <w:tabs>
          <w:tab w:val="right" w:leader="dot" w:pos="8640"/>
        </w:tabs>
        <w:ind w:right="0"/>
        <w:rPr>
          <w:b w:val="1"/>
          <w:bCs w:val="1"/>
          <w:sz w:val="24"/>
          <w:szCs w:val="24"/>
        </w:rPr>
      </w:pPr>
      <w:r w:rsidRPr="2D81338E" w:rsidR="001D2500">
        <w:rPr>
          <w:b w:val="1"/>
          <w:bCs w:val="1"/>
          <w:sz w:val="24"/>
          <w:szCs w:val="24"/>
        </w:rPr>
        <w:t xml:space="preserve">Leadership Roles  </w:t>
      </w:r>
      <w:r>
        <w:tab/>
      </w:r>
      <w:r w:rsidRPr="2D81338E" w:rsidR="001D2500">
        <w:rPr>
          <w:sz w:val="24"/>
          <w:szCs w:val="24"/>
        </w:rPr>
        <w:t>xx</w:t>
      </w:r>
    </w:p>
    <w:p w:rsidR="00CA3A7A" w:rsidP="00CA3A7A" w:rsidRDefault="00CA3A7A" w14:paraId="038AEEEB" w14:textId="77777777">
      <w:pPr>
        <w:pStyle w:val="CcList"/>
        <w:tabs>
          <w:tab w:val="right" w:leader="dot" w:pos="8640"/>
        </w:tabs>
        <w:ind w:left="0" w:right="0" w:firstLine="0"/>
        <w:rPr>
          <w:b/>
          <w:sz w:val="24"/>
          <w:szCs w:val="24"/>
        </w:rPr>
      </w:pPr>
    </w:p>
    <w:p w:rsidR="00CA3A7A" w:rsidP="2D81338E" w:rsidRDefault="00D10922" w14:paraId="03FC6186" w14:textId="39CFABF6">
      <w:pPr>
        <w:pStyle w:val="CcList"/>
        <w:numPr>
          <w:ilvl w:val="0"/>
          <w:numId w:val="9"/>
        </w:numPr>
        <w:tabs>
          <w:tab w:val="right" w:leader="dot" w:pos="8640"/>
        </w:tabs>
        <w:ind w:right="0"/>
        <w:rPr>
          <w:b w:val="1"/>
          <w:bCs w:val="1"/>
          <w:sz w:val="24"/>
          <w:szCs w:val="24"/>
        </w:rPr>
      </w:pPr>
      <w:r w:rsidRPr="2D81338E" w:rsidR="00D10922">
        <w:rPr>
          <w:b w:val="1"/>
          <w:bCs w:val="1"/>
          <w:sz w:val="24"/>
          <w:szCs w:val="24"/>
        </w:rPr>
        <w:t>References</w:t>
      </w:r>
      <w:r>
        <w:tab/>
      </w:r>
      <w:r w:rsidRPr="2D81338E" w:rsidR="00CA3A7A">
        <w:rPr>
          <w:sz w:val="24"/>
          <w:szCs w:val="24"/>
        </w:rPr>
        <w:t>xx</w:t>
      </w:r>
    </w:p>
    <w:p w:rsidR="00CA3A7A" w:rsidP="00CA3A7A" w:rsidRDefault="00CA3A7A" w14:paraId="04361558" w14:textId="77777777">
      <w:pPr>
        <w:pStyle w:val="CcList"/>
        <w:tabs>
          <w:tab w:val="right" w:leader="dot" w:pos="8640"/>
        </w:tabs>
        <w:ind w:left="0" w:right="0" w:firstLine="0"/>
        <w:rPr>
          <w:b/>
          <w:sz w:val="24"/>
          <w:szCs w:val="24"/>
        </w:rPr>
      </w:pPr>
    </w:p>
    <w:p w:rsidR="00CA3A7A" w:rsidP="00CA3A7A" w:rsidRDefault="00CA3A7A" w14:paraId="29DD8545" w14:textId="4F1DCA90">
      <w:pPr>
        <w:pStyle w:val="CcList"/>
        <w:tabs>
          <w:tab w:val="right" w:leader="dot" w:pos="8640"/>
        </w:tabs>
        <w:ind w:left="0" w:right="0" w:firstLine="0"/>
        <w:rPr>
          <w:sz w:val="24"/>
          <w:szCs w:val="24"/>
        </w:rPr>
      </w:pPr>
      <w:r w:rsidRPr="5EF53118" w:rsidR="00CA3A7A">
        <w:rPr>
          <w:b w:val="1"/>
          <w:bCs w:val="1"/>
          <w:sz w:val="24"/>
          <w:szCs w:val="24"/>
        </w:rPr>
        <w:t>Appendix</w:t>
      </w:r>
      <w:r>
        <w:tab/>
      </w:r>
      <w:r w:rsidRPr="5EF53118" w:rsidR="00CA3A7A">
        <w:rPr>
          <w:sz w:val="24"/>
          <w:szCs w:val="24"/>
        </w:rPr>
        <w:t>xx</w:t>
      </w:r>
    </w:p>
    <w:p w:rsidR="00CA3A7A" w:rsidP="00CA3A7A" w:rsidRDefault="00CA3A7A" w14:paraId="324E79AA" w14:textId="77777777">
      <w:pPr>
        <w:pStyle w:val="CcList"/>
        <w:tabs>
          <w:tab w:val="right" w:leader="dot" w:pos="8640"/>
        </w:tabs>
        <w:ind w:left="0" w:right="0" w:firstLine="0"/>
        <w:rPr>
          <w:sz w:val="24"/>
          <w:szCs w:val="24"/>
        </w:rPr>
      </w:pPr>
    </w:p>
    <w:p w:rsidR="2D81338E" w:rsidP="2D81338E" w:rsidRDefault="2D81338E" w14:paraId="672B6CA0" w14:textId="02399A43">
      <w:pPr>
        <w:pStyle w:val="CcList"/>
        <w:tabs>
          <w:tab w:val="right" w:leader="dot" w:pos="8640"/>
        </w:tabs>
        <w:spacing w:before="240" w:after="120" w:line="480" w:lineRule="auto"/>
        <w:ind w:left="0" w:right="0" w:firstLine="0"/>
        <w:jc w:val="center"/>
        <w:rPr>
          <w:b w:val="1"/>
          <w:bCs w:val="1"/>
          <w:sz w:val="32"/>
          <w:szCs w:val="32"/>
        </w:rPr>
      </w:pPr>
      <w:r w:rsidRPr="2D81338E">
        <w:rPr>
          <w:sz w:val="24"/>
          <w:szCs w:val="24"/>
        </w:rPr>
        <w:br w:type="page"/>
      </w:r>
      <w:r w:rsidRPr="2D81338E" w:rsidR="001F021E">
        <w:rPr>
          <w:b w:val="1"/>
          <w:bCs w:val="1"/>
          <w:sz w:val="32"/>
          <w:szCs w:val="32"/>
        </w:rPr>
        <w:t>Executive Summary</w:t>
      </w:r>
    </w:p>
    <w:p w:rsidR="682873C3" w:rsidP="5EF53118" w:rsidRDefault="682873C3" w14:paraId="4DE3B3B2" w14:textId="461FE313">
      <w:pPr>
        <w:pStyle w:val="Normal"/>
        <w:spacing w:afterAutospacing="on" w:line="480" w:lineRule="auto"/>
        <w:ind w:left="0" w:right="43" w:firstLine="720"/>
        <w:rPr>
          <w:sz w:val="24"/>
          <w:szCs w:val="24"/>
        </w:rPr>
      </w:pPr>
      <w:r w:rsidRPr="5EF53118" w:rsidR="682873C3">
        <w:rPr>
          <w:sz w:val="24"/>
          <w:szCs w:val="24"/>
        </w:rPr>
        <w:t xml:space="preserve">The focus of this project is to design a mobile robot to remotely navigate a raised garden bed environment. The robot system will include features to analyze soil temperature and moisture, examine plants for disease, and mapping problematic areas in the garden plant beds, however the main goal of this project is to only design a mobile platform and navigation system for the robot.  </w:t>
      </w:r>
    </w:p>
    <w:p w:rsidR="682873C3" w:rsidP="5EF53118" w:rsidRDefault="682873C3" w14:paraId="5AFBF041" w14:textId="74A7E4E7">
      <w:pPr>
        <w:pStyle w:val="Normal"/>
        <w:spacing w:afterAutospacing="on" w:line="480" w:lineRule="auto"/>
        <w:ind w:left="0" w:right="43" w:firstLine="720"/>
      </w:pPr>
      <w:r w:rsidRPr="5EF53118" w:rsidR="682873C3">
        <w:rPr>
          <w:sz w:val="24"/>
          <w:szCs w:val="24"/>
        </w:rPr>
        <w:t xml:space="preserve">The robot must be able to navigate the simple and diverse garden beds of various sizes with ease with the capability to overcome any terrain or weather in the garden bed area. The robot system will be able to navigate, survey, and maintain the garden bed from any location in the world using an application on a mobile device. The robot platform must utilize the Modern Radio GNC-Modem (Guidance, Navigation, and Control) to control the location and movement of the robot from the user interface controls within a geofenced area. </w:t>
      </w:r>
    </w:p>
    <w:p w:rsidR="682873C3" w:rsidP="5EF53118" w:rsidRDefault="682873C3" w14:paraId="041D6445" w14:textId="299FBDA0">
      <w:pPr>
        <w:pStyle w:val="Normal"/>
        <w:spacing w:afterAutospacing="on" w:line="480" w:lineRule="auto"/>
        <w:ind w:left="0" w:right="43" w:firstLine="720"/>
      </w:pPr>
      <w:r w:rsidRPr="5EF53118" w:rsidR="682873C3">
        <w:rPr>
          <w:sz w:val="24"/>
          <w:szCs w:val="24"/>
        </w:rPr>
        <w:t xml:space="preserve">The robot will feature a long-lasting rechargeable battery for extended run times and traversing large garden areas and </w:t>
      </w:r>
      <w:r w:rsidRPr="5EF53118" w:rsidR="682873C3">
        <w:rPr>
          <w:sz w:val="24"/>
          <w:szCs w:val="24"/>
        </w:rPr>
        <w:t>possess</w:t>
      </w:r>
      <w:r w:rsidRPr="5EF53118" w:rsidR="682873C3">
        <w:rPr>
          <w:sz w:val="24"/>
          <w:szCs w:val="24"/>
        </w:rPr>
        <w:t xml:space="preserve"> the ability to return to the charging/docking station autonomously. The robot battery must also allow the integration of future features needing constant power while the robot is navigating the garden. The robot platform must be small enough to pass between immoveable objects while </w:t>
      </w:r>
      <w:r w:rsidRPr="5EF53118" w:rsidR="682873C3">
        <w:rPr>
          <w:sz w:val="24"/>
          <w:szCs w:val="24"/>
        </w:rPr>
        <w:t>possessing</w:t>
      </w:r>
      <w:r w:rsidRPr="5EF53118" w:rsidR="682873C3">
        <w:rPr>
          <w:sz w:val="24"/>
          <w:szCs w:val="24"/>
        </w:rPr>
        <w:t xml:space="preserve"> excess space to mount future features on the platform for various tools to </w:t>
      </w:r>
      <w:r w:rsidRPr="5EF53118" w:rsidR="682873C3">
        <w:rPr>
          <w:sz w:val="24"/>
          <w:szCs w:val="24"/>
        </w:rPr>
        <w:t>assist</w:t>
      </w:r>
      <w:r w:rsidRPr="5EF53118" w:rsidR="682873C3">
        <w:rPr>
          <w:sz w:val="24"/>
          <w:szCs w:val="24"/>
        </w:rPr>
        <w:t xml:space="preserve"> the user in </w:t>
      </w:r>
      <w:r w:rsidRPr="5EF53118" w:rsidR="682873C3">
        <w:rPr>
          <w:sz w:val="24"/>
          <w:szCs w:val="24"/>
        </w:rPr>
        <w:t>maintaining</w:t>
      </w:r>
      <w:r w:rsidRPr="5EF53118" w:rsidR="682873C3">
        <w:rPr>
          <w:sz w:val="24"/>
          <w:szCs w:val="24"/>
        </w:rPr>
        <w:t xml:space="preserve"> the garden. The robot control interface must be simplistic and compatible with common mobile devices for easy and quick use at any time or user location. The location of the robot will be transmitted real time through the user interface to allow the user to navigate around the garden efficiently and quickly with ease.</w:t>
      </w:r>
    </w:p>
    <w:p w:rsidR="2D81338E" w:rsidP="2D81338E" w:rsidRDefault="2D81338E" w14:paraId="33897B6B" w14:textId="14191E76">
      <w:pPr>
        <w:pStyle w:val="Normal"/>
        <w:spacing w:afterAutospacing="on" w:line="360" w:lineRule="auto"/>
        <w:ind w:left="0" w:right="43" w:firstLine="720"/>
        <w:jc w:val="center"/>
        <w:rPr>
          <w:sz w:val="24"/>
          <w:szCs w:val="24"/>
        </w:rPr>
      </w:pPr>
    </w:p>
    <w:p w:rsidRPr="008C0C6C" w:rsidR="008C0C6C" w:rsidP="2D81338E" w:rsidRDefault="008C0C6C" w14:paraId="70E6AC8D" w14:textId="3F809B64">
      <w:pPr>
        <w:pStyle w:val="CcList"/>
        <w:spacing w:before="240" w:after="100" w:afterAutospacing="on" w:line="360" w:lineRule="auto"/>
        <w:ind w:left="0" w:right="43" w:firstLine="0"/>
        <w:jc w:val="center"/>
      </w:pPr>
      <w:r w:rsidR="02D43DF9">
        <w:drawing>
          <wp:inline wp14:editId="73BCF0BA" wp14:anchorId="740994FE">
            <wp:extent cx="4572000" cy="3086100"/>
            <wp:effectExtent l="0" t="0" r="0" b="0"/>
            <wp:docPr id="697868338" name="" title=""/>
            <wp:cNvGraphicFramePr>
              <a:graphicFrameLocks noChangeAspect="1"/>
            </wp:cNvGraphicFramePr>
            <a:graphic>
              <a:graphicData uri="http://schemas.openxmlformats.org/drawingml/2006/picture">
                <pic:pic>
                  <pic:nvPicPr>
                    <pic:cNvPr id="0" name=""/>
                    <pic:cNvPicPr/>
                  </pic:nvPicPr>
                  <pic:blipFill>
                    <a:blip r:embed="R2b3a970ab1bf4589">
                      <a:extLst>
                        <a:ext xmlns:a="http://schemas.openxmlformats.org/drawingml/2006/main" uri="{28A0092B-C50C-407E-A947-70E740481C1C}">
                          <a14:useLocalDpi val="0"/>
                        </a:ext>
                      </a:extLst>
                    </a:blip>
                    <a:stretch>
                      <a:fillRect/>
                    </a:stretch>
                  </pic:blipFill>
                  <pic:spPr>
                    <a:xfrm>
                      <a:off x="0" y="0"/>
                      <a:ext cx="4572000" cy="3086100"/>
                    </a:xfrm>
                    <a:prstGeom prst="rect">
                      <a:avLst/>
                    </a:prstGeom>
                  </pic:spPr>
                </pic:pic>
              </a:graphicData>
            </a:graphic>
          </wp:inline>
        </w:drawing>
      </w:r>
    </w:p>
    <w:p w:rsidR="02D43DF9" w:rsidP="2D81338E" w:rsidRDefault="02D43DF9" w14:paraId="32D9F182" w14:textId="40186914">
      <w:pPr>
        <w:pStyle w:val="CcList"/>
        <w:spacing w:before="240" w:afterAutospacing="on" w:line="360" w:lineRule="auto"/>
        <w:ind w:left="0" w:right="43" w:firstLine="0"/>
        <w:jc w:val="center"/>
        <w:rPr>
          <w:color w:val="7F7F7F" w:themeColor="text1" w:themeTint="80" w:themeShade="FF"/>
          <w:sz w:val="24"/>
          <w:szCs w:val="24"/>
        </w:rPr>
        <w:sectPr w:rsidRPr="008C0C6C" w:rsidR="008C0C6C">
          <w:headerReference w:type="even" r:id="rId8"/>
          <w:footerReference w:type="even" r:id="rId9"/>
          <w:footerReference w:type="default" r:id="rId10"/>
          <w:headerReference w:type="first" r:id="rId11"/>
          <w:footerReference w:type="first" r:id="rId12"/>
          <w:pgSz w:w="12240" w:h="15840" w:orient="portrait" w:code="1"/>
          <w:pgMar w:top="1152" w:right="1152" w:bottom="1152" w:left="1152" w:header="634" w:footer="576" w:gutter="0"/>
          <w:pgNumType w:fmt="lowerRoman" w:start="1"/>
          <w:cols w:space="720"/>
          <w:titlePg/>
        </w:sectPr>
      </w:pPr>
      <w:r w:rsidRPr="2D81338E" w:rsidR="02D43DF9">
        <w:rPr>
          <w:color w:val="7F7F7F" w:themeColor="text1" w:themeTint="80" w:themeShade="FF"/>
          <w:sz w:val="24"/>
          <w:szCs w:val="24"/>
        </w:rPr>
        <w:t>Figure 1: 3D renditi</w:t>
      </w:r>
      <w:r w:rsidRPr="2D81338E" w:rsidR="0BE2D0E0">
        <w:rPr>
          <w:color w:val="7F7F7F" w:themeColor="text1" w:themeTint="80" w:themeShade="FF"/>
          <w:sz w:val="24"/>
          <w:szCs w:val="24"/>
        </w:rPr>
        <w:t xml:space="preserve">on </w:t>
      </w:r>
      <w:r w:rsidRPr="2D81338E" w:rsidR="02D43DF9">
        <w:rPr>
          <w:color w:val="7F7F7F" w:themeColor="text1" w:themeTint="80" w:themeShade="FF"/>
          <w:sz w:val="24"/>
          <w:szCs w:val="24"/>
        </w:rPr>
        <w:t xml:space="preserve">of </w:t>
      </w:r>
      <w:r w:rsidRPr="2D81338E" w:rsidR="05A29074">
        <w:rPr>
          <w:color w:val="7F7F7F" w:themeColor="text1" w:themeTint="80" w:themeShade="FF"/>
          <w:sz w:val="24"/>
          <w:szCs w:val="24"/>
        </w:rPr>
        <w:t>design of the navigation robot</w:t>
      </w:r>
    </w:p>
    <w:p w:rsidR="209FD0DD" w:rsidP="2D81338E" w:rsidRDefault="209FD0DD" w14:paraId="43707FE4" w14:textId="4EB8E5E4">
      <w:pPr>
        <w:pStyle w:val="CcList"/>
        <w:ind w:left="0" w:right="0" w:firstLine="0"/>
        <w:jc w:val="center"/>
        <w:rPr>
          <w:b w:val="1"/>
          <w:bCs w:val="1"/>
          <w:sz w:val="32"/>
          <w:szCs w:val="32"/>
        </w:rPr>
      </w:pPr>
      <w:r w:rsidRPr="5EF53118" w:rsidR="08A30353">
        <w:rPr>
          <w:b w:val="1"/>
          <w:bCs w:val="1"/>
          <w:sz w:val="32"/>
          <w:szCs w:val="32"/>
        </w:rPr>
        <w:t>GNC Modem</w:t>
      </w:r>
      <w:r w:rsidRPr="5EF53118" w:rsidR="6E0ED635">
        <w:rPr>
          <w:b w:val="1"/>
          <w:bCs w:val="1"/>
          <w:sz w:val="32"/>
          <w:szCs w:val="32"/>
        </w:rPr>
        <w:t xml:space="preserve"> </w:t>
      </w:r>
      <w:r w:rsidRPr="5EF53118" w:rsidR="209FD0DD">
        <w:rPr>
          <w:b w:val="1"/>
          <w:bCs w:val="1"/>
          <w:sz w:val="32"/>
          <w:szCs w:val="32"/>
        </w:rPr>
        <w:t>Robot Control for Remote Garden Maintenance</w:t>
      </w:r>
    </w:p>
    <w:p w:rsidRPr="000A7556" w:rsidR="00B9708B" w:rsidP="2D81338E" w:rsidRDefault="004422CF" w14:paraId="59A7A6E9" w14:textId="77777777" w14:noSpellErr="1">
      <w:pPr>
        <w:pStyle w:val="CcList"/>
        <w:spacing w:before="240" w:after="120" w:line="480" w:lineRule="auto"/>
        <w:ind w:left="0" w:right="0" w:firstLine="0"/>
        <w:rPr>
          <w:b w:val="1"/>
          <w:bCs w:val="1"/>
          <w:sz w:val="24"/>
          <w:szCs w:val="24"/>
        </w:rPr>
      </w:pPr>
      <w:r w:rsidRPr="2D81338E" w:rsidR="004422CF">
        <w:rPr>
          <w:b w:val="1"/>
          <w:bCs w:val="1"/>
          <w:sz w:val="32"/>
          <w:szCs w:val="32"/>
        </w:rPr>
        <w:t>1</w:t>
      </w:r>
      <w:r w:rsidRPr="2D81338E" w:rsidR="004422CF">
        <w:rPr>
          <w:b w:val="1"/>
          <w:bCs w:val="1"/>
          <w:sz w:val="32"/>
          <w:szCs w:val="32"/>
        </w:rPr>
        <w:t>.</w:t>
      </w:r>
      <w:r>
        <w:tab/>
      </w:r>
      <w:r w:rsidRPr="2D81338E" w:rsidR="001F021E">
        <w:rPr>
          <w:b w:val="1"/>
          <w:bCs w:val="1"/>
          <w:sz w:val="28"/>
          <w:szCs w:val="28"/>
        </w:rPr>
        <w:t>Introduction</w:t>
      </w:r>
    </w:p>
    <w:p w:rsidR="331F0BAB" w:rsidP="5EF53118" w:rsidRDefault="331F0BAB" w14:paraId="49DD63CC" w14:textId="135055BE">
      <w:pPr>
        <w:pStyle w:val="ListParagraph"/>
        <w:spacing w:line="480" w:lineRule="auto"/>
        <w:ind w:left="0"/>
        <w:rPr>
          <w:sz w:val="24"/>
          <w:szCs w:val="24"/>
        </w:rPr>
      </w:pPr>
      <w:r w:rsidRPr="5EF53118" w:rsidR="331F0BAB">
        <w:rPr>
          <w:sz w:val="24"/>
          <w:szCs w:val="24"/>
        </w:rPr>
        <w:t xml:space="preserve">The GT Engineering group is requesting </w:t>
      </w:r>
      <w:r w:rsidRPr="5EF53118" w:rsidR="50A7D66F">
        <w:rPr>
          <w:sz w:val="24"/>
          <w:szCs w:val="24"/>
        </w:rPr>
        <w:t>$500</w:t>
      </w:r>
      <w:r w:rsidRPr="5EF53118" w:rsidR="331F0BAB">
        <w:rPr>
          <w:sz w:val="24"/>
          <w:szCs w:val="24"/>
        </w:rPr>
        <w:t xml:space="preserve"> amount of funding to develop a mobile robot for </w:t>
      </w:r>
      <w:r w:rsidRPr="5EF53118" w:rsidR="32DC2565">
        <w:rPr>
          <w:sz w:val="24"/>
          <w:szCs w:val="24"/>
        </w:rPr>
        <w:t>Modern Radio (Hip-Sci)</w:t>
      </w:r>
      <w:r w:rsidRPr="5EF53118" w:rsidR="331F0BAB">
        <w:rPr>
          <w:sz w:val="24"/>
          <w:szCs w:val="24"/>
        </w:rPr>
        <w:t>.</w:t>
      </w:r>
      <w:r w:rsidRPr="5EF53118" w:rsidR="1B114881">
        <w:rPr>
          <w:sz w:val="24"/>
          <w:szCs w:val="24"/>
        </w:rPr>
        <w:t xml:space="preserve"> The </w:t>
      </w:r>
      <w:r w:rsidRPr="5EF53118" w:rsidR="56F54359">
        <w:rPr>
          <w:sz w:val="24"/>
          <w:szCs w:val="24"/>
        </w:rPr>
        <w:t>objective</w:t>
      </w:r>
      <w:r w:rsidRPr="5EF53118" w:rsidR="56F54359">
        <w:rPr>
          <w:sz w:val="24"/>
          <w:szCs w:val="24"/>
        </w:rPr>
        <w:t xml:space="preserve"> is to create a mobile robot to remotely navigate through a raised garden bed to conduct </w:t>
      </w:r>
      <w:r w:rsidRPr="5EF53118" w:rsidR="3647B5F2">
        <w:rPr>
          <w:sz w:val="24"/>
          <w:szCs w:val="24"/>
        </w:rPr>
        <w:t xml:space="preserve">analyses on the soil and plants of the garden. </w:t>
      </w:r>
      <w:r w:rsidRPr="5EF53118" w:rsidR="543F0DBC">
        <w:rPr>
          <w:sz w:val="24"/>
          <w:szCs w:val="24"/>
        </w:rPr>
        <w:t xml:space="preserve">The scope of the GT Engineering group is to create </w:t>
      </w:r>
      <w:r w:rsidRPr="5EF53118" w:rsidR="54C33FDE">
        <w:rPr>
          <w:sz w:val="24"/>
          <w:szCs w:val="24"/>
        </w:rPr>
        <w:t>a</w:t>
      </w:r>
      <w:r w:rsidRPr="5EF53118" w:rsidR="543F0DBC">
        <w:rPr>
          <w:sz w:val="24"/>
          <w:szCs w:val="24"/>
        </w:rPr>
        <w:t xml:space="preserve"> mobile platform and navigation system for this robot so that </w:t>
      </w:r>
      <w:r w:rsidRPr="5EF53118" w:rsidR="22E9FA56">
        <w:rPr>
          <w:sz w:val="24"/>
          <w:szCs w:val="24"/>
        </w:rPr>
        <w:t>Modern Radio (Hip-Sci)</w:t>
      </w:r>
      <w:r w:rsidRPr="5EF53118" w:rsidR="543F0DBC">
        <w:rPr>
          <w:sz w:val="24"/>
          <w:szCs w:val="24"/>
        </w:rPr>
        <w:t xml:space="preserve"> can build on this progress and </w:t>
      </w:r>
      <w:r w:rsidRPr="5EF53118" w:rsidR="695E8432">
        <w:rPr>
          <w:sz w:val="24"/>
          <w:szCs w:val="24"/>
        </w:rPr>
        <w:t xml:space="preserve">have a robot that is able to </w:t>
      </w:r>
      <w:r w:rsidRPr="5EF53118" w:rsidR="2DE5CDA6">
        <w:rPr>
          <w:sz w:val="24"/>
          <w:szCs w:val="24"/>
        </w:rPr>
        <w:t>examine</w:t>
      </w:r>
      <w:r w:rsidRPr="5EF53118" w:rsidR="695E8432">
        <w:rPr>
          <w:sz w:val="24"/>
          <w:szCs w:val="24"/>
        </w:rPr>
        <w:t xml:space="preserve"> the garden.</w:t>
      </w:r>
    </w:p>
    <w:p w:rsidRPr="00BB498A" w:rsidR="00BB498A" w:rsidP="5EF53118" w:rsidRDefault="00BB498A" w14:paraId="0D6C4580" w14:textId="3EBC50B3">
      <w:pPr>
        <w:pStyle w:val="Normal"/>
        <w:spacing w:line="480" w:lineRule="auto"/>
        <w:ind w:left="0" w:right="0" w:firstLine="720"/>
        <w:rPr>
          <w:sz w:val="24"/>
          <w:szCs w:val="24"/>
        </w:rPr>
      </w:pPr>
      <w:r w:rsidRPr="5EF53118" w:rsidR="6E3E28A6">
        <w:rPr>
          <w:sz w:val="24"/>
          <w:szCs w:val="24"/>
        </w:rPr>
        <w:t>Modern Radio (Hip-Sci)</w:t>
      </w:r>
      <w:r w:rsidRPr="5EF53118" w:rsidR="322F9723">
        <w:rPr>
          <w:sz w:val="24"/>
          <w:szCs w:val="24"/>
        </w:rPr>
        <w:t xml:space="preserve"> wants the ability to examine their garden without </w:t>
      </w:r>
      <w:r w:rsidRPr="5EF53118" w:rsidR="45FAC12E">
        <w:rPr>
          <w:sz w:val="24"/>
          <w:szCs w:val="24"/>
        </w:rPr>
        <w:t xml:space="preserve">physically being there. To realistically </w:t>
      </w:r>
      <w:r w:rsidRPr="5EF53118" w:rsidR="45FAC12E">
        <w:rPr>
          <w:sz w:val="24"/>
          <w:szCs w:val="24"/>
        </w:rPr>
        <w:t>accomplish</w:t>
      </w:r>
      <w:r w:rsidRPr="5EF53118" w:rsidR="45FAC12E">
        <w:rPr>
          <w:sz w:val="24"/>
          <w:szCs w:val="24"/>
        </w:rPr>
        <w:t xml:space="preserve"> this, a robot is being created to </w:t>
      </w:r>
      <w:r w:rsidRPr="5EF53118" w:rsidR="45FAC12E">
        <w:rPr>
          <w:sz w:val="24"/>
          <w:szCs w:val="24"/>
        </w:rPr>
        <w:t>traverse</w:t>
      </w:r>
      <w:r w:rsidRPr="5EF53118" w:rsidR="45FAC12E">
        <w:rPr>
          <w:sz w:val="24"/>
          <w:szCs w:val="24"/>
        </w:rPr>
        <w:t xml:space="preserve"> across the entire garden and conduct whatever tests need to be done. The </w:t>
      </w:r>
      <w:r w:rsidRPr="5EF53118" w:rsidR="31962E6D">
        <w:rPr>
          <w:sz w:val="24"/>
          <w:szCs w:val="24"/>
        </w:rPr>
        <w:t xml:space="preserve">design of the robot is </w:t>
      </w:r>
      <w:proofErr w:type="gramStart"/>
      <w:r w:rsidRPr="5EF53118" w:rsidR="31962E6D">
        <w:rPr>
          <w:sz w:val="24"/>
          <w:szCs w:val="24"/>
        </w:rPr>
        <w:t>similar to</w:t>
      </w:r>
      <w:proofErr w:type="gramEnd"/>
      <w:r w:rsidRPr="5EF53118" w:rsidR="31962E6D">
        <w:rPr>
          <w:sz w:val="24"/>
          <w:szCs w:val="24"/>
        </w:rPr>
        <w:t xml:space="preserve"> the </w:t>
      </w:r>
      <w:r w:rsidRPr="5EF53118" w:rsidR="703B139E">
        <w:rPr>
          <w:sz w:val="24"/>
          <w:szCs w:val="24"/>
        </w:rPr>
        <w:t>M</w:t>
      </w:r>
      <w:r w:rsidRPr="5EF53118" w:rsidR="31962E6D">
        <w:rPr>
          <w:sz w:val="24"/>
          <w:szCs w:val="24"/>
        </w:rPr>
        <w:t>ars rover due to its reputation for traveling across different terrain and conducting various tests.</w:t>
      </w:r>
      <w:r w:rsidRPr="5EF53118" w:rsidR="0FDD85BC">
        <w:rPr>
          <w:sz w:val="24"/>
          <w:szCs w:val="24"/>
        </w:rPr>
        <w:t xml:space="preserve"> </w:t>
      </w:r>
      <w:r w:rsidRPr="5EF53118" w:rsidR="3CCC8FB4">
        <w:rPr>
          <w:sz w:val="24"/>
          <w:szCs w:val="24"/>
        </w:rPr>
        <w:t xml:space="preserve">The intended use of the </w:t>
      </w:r>
      <w:r w:rsidRPr="5EF53118" w:rsidR="2D3344E5">
        <w:rPr>
          <w:sz w:val="24"/>
          <w:szCs w:val="24"/>
        </w:rPr>
        <w:t xml:space="preserve">robot </w:t>
      </w:r>
      <w:r w:rsidRPr="5EF53118" w:rsidR="3CCC8FB4">
        <w:rPr>
          <w:sz w:val="24"/>
          <w:szCs w:val="24"/>
        </w:rPr>
        <w:t xml:space="preserve">is to remotely control </w:t>
      </w:r>
      <w:r w:rsidRPr="5EF53118" w:rsidR="1A5C1533">
        <w:rPr>
          <w:sz w:val="24"/>
          <w:szCs w:val="24"/>
        </w:rPr>
        <w:t>it so</w:t>
      </w:r>
      <w:r w:rsidRPr="5EF53118" w:rsidR="3CCC8FB4">
        <w:rPr>
          <w:sz w:val="24"/>
          <w:szCs w:val="24"/>
        </w:rPr>
        <w:t xml:space="preserve"> that</w:t>
      </w:r>
      <w:r w:rsidRPr="5EF53118" w:rsidR="679B8F30">
        <w:rPr>
          <w:sz w:val="24"/>
          <w:szCs w:val="24"/>
        </w:rPr>
        <w:t xml:space="preserve"> it</w:t>
      </w:r>
      <w:r w:rsidRPr="5EF53118" w:rsidR="3CCC8FB4">
        <w:rPr>
          <w:sz w:val="24"/>
          <w:szCs w:val="24"/>
        </w:rPr>
        <w:t xml:space="preserve"> </w:t>
      </w:r>
      <w:proofErr w:type="gramStart"/>
      <w:r w:rsidRPr="5EF53118" w:rsidR="3CCC8FB4">
        <w:rPr>
          <w:sz w:val="24"/>
          <w:szCs w:val="24"/>
        </w:rPr>
        <w:t>is able to</w:t>
      </w:r>
      <w:proofErr w:type="gramEnd"/>
      <w:r w:rsidRPr="5EF53118" w:rsidR="3CCC8FB4">
        <w:rPr>
          <w:sz w:val="24"/>
          <w:szCs w:val="24"/>
        </w:rPr>
        <w:t xml:space="preserve"> conduct tests on the soil and plants of the garden.</w:t>
      </w:r>
      <w:r w:rsidRPr="5EF53118" w:rsidR="205DCA51">
        <w:rPr>
          <w:sz w:val="24"/>
          <w:szCs w:val="24"/>
        </w:rPr>
        <w:t xml:space="preserve"> Although this is the intended use for the </w:t>
      </w:r>
      <w:proofErr w:type="gramStart"/>
      <w:r w:rsidRPr="5EF53118" w:rsidR="205DCA51">
        <w:rPr>
          <w:sz w:val="24"/>
          <w:szCs w:val="24"/>
        </w:rPr>
        <w:t>end product</w:t>
      </w:r>
      <w:proofErr w:type="gramEnd"/>
      <w:r w:rsidRPr="5EF53118" w:rsidR="205DCA51">
        <w:rPr>
          <w:sz w:val="24"/>
          <w:szCs w:val="24"/>
        </w:rPr>
        <w:t xml:space="preserve">, the scope for the GT Engineering group is to have a mobile robot platform that </w:t>
      </w:r>
      <w:proofErr w:type="gramStart"/>
      <w:r w:rsidRPr="5EF53118" w:rsidR="4C531E78">
        <w:rPr>
          <w:sz w:val="24"/>
          <w:szCs w:val="24"/>
        </w:rPr>
        <w:t>is able to</w:t>
      </w:r>
      <w:proofErr w:type="gramEnd"/>
      <w:r w:rsidRPr="5EF53118" w:rsidR="4C531E78">
        <w:rPr>
          <w:sz w:val="24"/>
          <w:szCs w:val="24"/>
        </w:rPr>
        <w:t xml:space="preserve"> navigate remotely through the garden.</w:t>
      </w:r>
      <w:r w:rsidRPr="5EF53118" w:rsidR="60AC1414">
        <w:rPr>
          <w:sz w:val="24"/>
          <w:szCs w:val="24"/>
        </w:rPr>
        <w:t xml:space="preserve"> </w:t>
      </w:r>
      <w:r w:rsidRPr="5EF53118" w:rsidR="0484850C">
        <w:rPr>
          <w:sz w:val="24"/>
          <w:szCs w:val="24"/>
        </w:rPr>
        <w:t xml:space="preserve">The </w:t>
      </w:r>
      <w:r w:rsidRPr="5EF53118" w:rsidR="6E9A01E0">
        <w:rPr>
          <w:sz w:val="24"/>
          <w:szCs w:val="24"/>
        </w:rPr>
        <w:t xml:space="preserve">robot will feature a long-lasting rechargeable battery for extended run times and traversing large garden areas. In addition, it will </w:t>
      </w:r>
      <w:r w:rsidRPr="5EF53118" w:rsidR="6E9A01E0">
        <w:rPr>
          <w:sz w:val="24"/>
          <w:szCs w:val="24"/>
        </w:rPr>
        <w:t>possess</w:t>
      </w:r>
      <w:r w:rsidRPr="5EF53118" w:rsidR="6E9A01E0">
        <w:rPr>
          <w:sz w:val="24"/>
          <w:szCs w:val="24"/>
        </w:rPr>
        <w:t xml:space="preserve"> the ability to return to </w:t>
      </w:r>
      <w:r w:rsidRPr="5EF53118" w:rsidR="27D27BD8">
        <w:rPr>
          <w:sz w:val="24"/>
          <w:szCs w:val="24"/>
        </w:rPr>
        <w:t xml:space="preserve">the charging/docking station autonomously. The robot control interface </w:t>
      </w:r>
      <w:r w:rsidRPr="5EF53118" w:rsidR="136DE917">
        <w:rPr>
          <w:sz w:val="24"/>
          <w:szCs w:val="24"/>
        </w:rPr>
        <w:t xml:space="preserve">will be simplistic and </w:t>
      </w:r>
      <w:r w:rsidRPr="5EF53118" w:rsidR="6094FCC7">
        <w:rPr>
          <w:sz w:val="24"/>
          <w:szCs w:val="24"/>
        </w:rPr>
        <w:t>compatible</w:t>
      </w:r>
      <w:r w:rsidRPr="5EF53118" w:rsidR="136DE917">
        <w:rPr>
          <w:sz w:val="24"/>
          <w:szCs w:val="24"/>
        </w:rPr>
        <w:t xml:space="preserve"> with common devices so that it can be moved </w:t>
      </w:r>
      <w:r w:rsidRPr="5EF53118" w:rsidR="253F68A5">
        <w:rPr>
          <w:sz w:val="24"/>
          <w:szCs w:val="24"/>
        </w:rPr>
        <w:t>easily.</w:t>
      </w:r>
    </w:p>
    <w:p w:rsidRPr="00BB498A" w:rsidR="00BB498A" w:rsidP="5EF53118" w:rsidRDefault="00BB498A" w14:paraId="446153B5" w14:textId="25BC691B">
      <w:pPr>
        <w:pStyle w:val="Normal"/>
        <w:spacing w:line="480" w:lineRule="auto"/>
        <w:ind w:left="0" w:right="0" w:firstLine="720"/>
        <w:rPr>
          <w:sz w:val="24"/>
          <w:szCs w:val="24"/>
        </w:rPr>
      </w:pPr>
      <w:r w:rsidRPr="5EF53118" w:rsidR="25351349">
        <w:rPr>
          <w:sz w:val="24"/>
          <w:szCs w:val="24"/>
        </w:rPr>
        <w:t xml:space="preserve">For a final project design, </w:t>
      </w:r>
      <w:r w:rsidRPr="5EF53118" w:rsidR="40D3F4E2">
        <w:rPr>
          <w:sz w:val="24"/>
          <w:szCs w:val="24"/>
        </w:rPr>
        <w:t>Modern Radio (Hip-Sci)</w:t>
      </w:r>
      <w:r w:rsidRPr="5EF53118" w:rsidR="388C78AC">
        <w:rPr>
          <w:sz w:val="24"/>
          <w:szCs w:val="24"/>
        </w:rPr>
        <w:t xml:space="preserve"> will have a functional </w:t>
      </w:r>
      <w:r w:rsidRPr="5EF53118" w:rsidR="32AA146A">
        <w:rPr>
          <w:sz w:val="24"/>
          <w:szCs w:val="24"/>
        </w:rPr>
        <w:t xml:space="preserve">mobile robot platform and navigation system to </w:t>
      </w:r>
      <w:r w:rsidRPr="5EF53118" w:rsidR="32AA146A">
        <w:rPr>
          <w:sz w:val="24"/>
          <w:szCs w:val="24"/>
        </w:rPr>
        <w:t>traverse</w:t>
      </w:r>
      <w:r w:rsidRPr="5EF53118" w:rsidR="32AA146A">
        <w:rPr>
          <w:sz w:val="24"/>
          <w:szCs w:val="24"/>
        </w:rPr>
        <w:t xml:space="preserve"> the robot through their garden. In addition, this design will be open source and will be published on </w:t>
      </w:r>
      <w:r w:rsidRPr="5EF53118" w:rsidR="58BD044F">
        <w:rPr>
          <w:sz w:val="24"/>
          <w:szCs w:val="24"/>
        </w:rPr>
        <w:t>GitHub</w:t>
      </w:r>
      <w:r w:rsidRPr="5EF53118" w:rsidR="32AA146A">
        <w:rPr>
          <w:sz w:val="24"/>
          <w:szCs w:val="24"/>
        </w:rPr>
        <w:t xml:space="preserve"> for others to learn about the design </w:t>
      </w:r>
      <w:r w:rsidRPr="5EF53118" w:rsidR="45F517DD">
        <w:rPr>
          <w:sz w:val="24"/>
          <w:szCs w:val="24"/>
        </w:rPr>
        <w:t>of the robot.</w:t>
      </w:r>
      <w:r w:rsidRPr="5EF53118" w:rsidR="6207D5EE">
        <w:rPr>
          <w:sz w:val="24"/>
          <w:szCs w:val="24"/>
        </w:rPr>
        <w:t xml:space="preserve"> </w:t>
      </w:r>
      <w:r w:rsidRPr="5EF53118" w:rsidR="646E6B67">
        <w:rPr>
          <w:sz w:val="24"/>
          <w:szCs w:val="24"/>
        </w:rPr>
        <w:t>One</w:t>
      </w:r>
      <w:r w:rsidRPr="5EF53118" w:rsidR="0C04F892">
        <w:rPr>
          <w:sz w:val="24"/>
          <w:szCs w:val="24"/>
        </w:rPr>
        <w:t xml:space="preserve"> technical issue </w:t>
      </w:r>
      <w:r w:rsidRPr="5EF53118" w:rsidR="72F3D2A7">
        <w:rPr>
          <w:sz w:val="24"/>
          <w:szCs w:val="24"/>
        </w:rPr>
        <w:t xml:space="preserve">that the </w:t>
      </w:r>
      <w:r w:rsidRPr="5EF53118" w:rsidR="508E0AC8">
        <w:rPr>
          <w:sz w:val="24"/>
          <w:szCs w:val="24"/>
        </w:rPr>
        <w:t xml:space="preserve">GT Engineering </w:t>
      </w:r>
      <w:r w:rsidRPr="5EF53118" w:rsidR="72F3D2A7">
        <w:rPr>
          <w:sz w:val="24"/>
          <w:szCs w:val="24"/>
        </w:rPr>
        <w:t xml:space="preserve">group </w:t>
      </w:r>
      <w:r w:rsidRPr="5EF53118" w:rsidR="436F229E">
        <w:rPr>
          <w:sz w:val="24"/>
          <w:szCs w:val="24"/>
        </w:rPr>
        <w:t>must</w:t>
      </w:r>
      <w:r w:rsidRPr="5EF53118" w:rsidR="72F3D2A7">
        <w:rPr>
          <w:sz w:val="24"/>
          <w:szCs w:val="24"/>
        </w:rPr>
        <w:t xml:space="preserve"> overcome is the issue of</w:t>
      </w:r>
      <w:r w:rsidRPr="5EF53118" w:rsidR="0C04F892">
        <w:rPr>
          <w:sz w:val="24"/>
          <w:szCs w:val="24"/>
        </w:rPr>
        <w:t xml:space="preserve"> </w:t>
      </w:r>
      <w:r w:rsidRPr="5EF53118" w:rsidR="689BCDF2">
        <w:rPr>
          <w:sz w:val="24"/>
          <w:szCs w:val="24"/>
        </w:rPr>
        <w:t>power and</w:t>
      </w:r>
      <w:r w:rsidRPr="5EF53118" w:rsidR="27EE9E11">
        <w:rPr>
          <w:sz w:val="24"/>
          <w:szCs w:val="24"/>
        </w:rPr>
        <w:t xml:space="preserve"> ensuring that the robot is has sustainable power. Another technical issue is having</w:t>
      </w:r>
      <w:r w:rsidRPr="5EF53118" w:rsidR="0C04F892">
        <w:rPr>
          <w:sz w:val="24"/>
          <w:szCs w:val="24"/>
        </w:rPr>
        <w:t xml:space="preserve"> enough space for the GNC module and other components</w:t>
      </w:r>
      <w:r w:rsidRPr="5EF53118" w:rsidR="36377AC3">
        <w:rPr>
          <w:sz w:val="24"/>
          <w:szCs w:val="24"/>
        </w:rPr>
        <w:t xml:space="preserve"> that </w:t>
      </w:r>
      <w:r w:rsidRPr="5EF53118" w:rsidR="7D1A86D8">
        <w:rPr>
          <w:sz w:val="24"/>
          <w:szCs w:val="24"/>
        </w:rPr>
        <w:t>the sponsor</w:t>
      </w:r>
      <w:r w:rsidRPr="5EF53118" w:rsidR="36377AC3">
        <w:rPr>
          <w:sz w:val="24"/>
          <w:szCs w:val="24"/>
        </w:rPr>
        <w:t xml:space="preserve"> </w:t>
      </w:r>
      <w:r w:rsidRPr="5EF53118" w:rsidR="2FE07D61">
        <w:rPr>
          <w:sz w:val="24"/>
          <w:szCs w:val="24"/>
        </w:rPr>
        <w:t>wants to add to the mobile robot platform.</w:t>
      </w:r>
      <w:r w:rsidRPr="5EF53118" w:rsidR="1D197B2E">
        <w:rPr>
          <w:sz w:val="24"/>
          <w:szCs w:val="24"/>
        </w:rPr>
        <w:t xml:space="preserve"> </w:t>
      </w:r>
      <w:r w:rsidRPr="5EF53118" w:rsidR="7001F71B">
        <w:rPr>
          <w:sz w:val="24"/>
          <w:szCs w:val="24"/>
        </w:rPr>
        <w:t xml:space="preserve">To combat the issue of </w:t>
      </w:r>
      <w:r w:rsidRPr="5EF53118" w:rsidR="0E963341">
        <w:rPr>
          <w:sz w:val="24"/>
          <w:szCs w:val="24"/>
        </w:rPr>
        <w:t>power the group is installing a solar panel that will recharge the battery while the robot is in sunlight. To address the issue of space, the group is ensuring that the robot has a big enough platform that will allow</w:t>
      </w:r>
      <w:r w:rsidRPr="5EF53118" w:rsidR="63D8DF0C">
        <w:rPr>
          <w:sz w:val="24"/>
          <w:szCs w:val="24"/>
        </w:rPr>
        <w:t xml:space="preserve"> the GNC module to fit along with other components </w:t>
      </w:r>
      <w:r w:rsidRPr="5EF53118" w:rsidR="4EA77C5B">
        <w:rPr>
          <w:sz w:val="24"/>
          <w:szCs w:val="24"/>
        </w:rPr>
        <w:t>the sponsor</w:t>
      </w:r>
      <w:r w:rsidRPr="5EF53118" w:rsidR="63D8DF0C">
        <w:rPr>
          <w:sz w:val="24"/>
          <w:szCs w:val="24"/>
        </w:rPr>
        <w:t xml:space="preserve"> will want to add in the future.</w:t>
      </w:r>
      <w:r w:rsidRPr="5EF53118" w:rsidR="4FB5E653">
        <w:rPr>
          <w:sz w:val="24"/>
          <w:szCs w:val="24"/>
        </w:rPr>
        <w:t xml:space="preserve"> </w:t>
      </w:r>
    </w:p>
    <w:p w:rsidRPr="00BB498A" w:rsidR="00BB498A" w:rsidP="5EF53118" w:rsidRDefault="00BB498A" w14:paraId="7C35AE25" w14:textId="4F270F95">
      <w:pPr>
        <w:pStyle w:val="Normal"/>
        <w:spacing w:line="480" w:lineRule="auto"/>
        <w:ind w:left="0" w:right="0" w:firstLine="720"/>
        <w:rPr>
          <w:sz w:val="24"/>
          <w:szCs w:val="24"/>
        </w:rPr>
      </w:pPr>
      <w:r w:rsidRPr="5EF53118" w:rsidR="19C8E622">
        <w:rPr>
          <w:sz w:val="24"/>
          <w:szCs w:val="24"/>
        </w:rPr>
        <w:t xml:space="preserve">The remainder of the document will present a more </w:t>
      </w:r>
      <w:r w:rsidRPr="5EF53118" w:rsidR="3D1F2F5F">
        <w:rPr>
          <w:sz w:val="24"/>
          <w:szCs w:val="24"/>
        </w:rPr>
        <w:t>in-depth</w:t>
      </w:r>
      <w:r w:rsidRPr="5EF53118" w:rsidR="19C8E622">
        <w:rPr>
          <w:sz w:val="24"/>
          <w:szCs w:val="24"/>
        </w:rPr>
        <w:t xml:space="preserve"> project description with goals, technical specifications of the mobile robot</w:t>
      </w:r>
      <w:r w:rsidRPr="5EF53118" w:rsidR="0D9554F4">
        <w:rPr>
          <w:sz w:val="24"/>
          <w:szCs w:val="24"/>
        </w:rPr>
        <w:t>, the GT Engineering group design approach with a Gannt chart, and a marketing and cost analysis of the project.</w:t>
      </w:r>
    </w:p>
    <w:p w:rsidRPr="000A7556" w:rsidR="003F363A" w:rsidP="2D81338E" w:rsidRDefault="004422CF" w14:paraId="245AB239" w14:textId="5E715A1F" w14:noSpellErr="1">
      <w:pPr>
        <w:pStyle w:val="CcList"/>
        <w:spacing w:before="240" w:after="120" w:line="480" w:lineRule="auto"/>
        <w:ind w:left="0" w:right="0" w:firstLine="0"/>
        <w:rPr>
          <w:b w:val="1"/>
          <w:bCs w:val="1"/>
          <w:sz w:val="24"/>
          <w:szCs w:val="24"/>
        </w:rPr>
      </w:pPr>
      <w:r w:rsidRPr="2D81338E" w:rsidR="004422CF">
        <w:rPr>
          <w:b w:val="1"/>
          <w:bCs w:val="1"/>
          <w:sz w:val="32"/>
          <w:szCs w:val="32"/>
        </w:rPr>
        <w:t>2</w:t>
      </w:r>
      <w:r w:rsidRPr="2D81338E" w:rsidR="004422CF">
        <w:rPr>
          <w:b w:val="1"/>
          <w:bCs w:val="1"/>
          <w:sz w:val="32"/>
          <w:szCs w:val="32"/>
        </w:rPr>
        <w:t>.</w:t>
      </w:r>
      <w:r>
        <w:tab/>
      </w:r>
      <w:r w:rsidRPr="2D81338E" w:rsidR="001F021E">
        <w:rPr>
          <w:b w:val="1"/>
          <w:bCs w:val="1"/>
          <w:sz w:val="32"/>
          <w:szCs w:val="32"/>
        </w:rPr>
        <w:t>Project Description</w:t>
      </w:r>
      <w:r w:rsidRPr="2D81338E" w:rsidR="00A54778">
        <w:rPr>
          <w:b w:val="1"/>
          <w:bCs w:val="1"/>
          <w:sz w:val="32"/>
          <w:szCs w:val="32"/>
        </w:rPr>
        <w:t>, Customer Requirements,</w:t>
      </w:r>
      <w:r w:rsidRPr="2D81338E" w:rsidR="001F021E">
        <w:rPr>
          <w:b w:val="1"/>
          <w:bCs w:val="1"/>
          <w:sz w:val="32"/>
          <w:szCs w:val="32"/>
        </w:rPr>
        <w:t xml:space="preserve"> and Goals</w:t>
      </w:r>
    </w:p>
    <w:p w:rsidR="2D81338E" w:rsidP="5EF53118" w:rsidRDefault="2D81338E" w14:paraId="70FE119E" w14:textId="60C87158">
      <w:pPr>
        <w:pStyle w:val="Normal"/>
        <w:spacing w:line="480" w:lineRule="auto"/>
        <w:ind w:left="0" w:right="0"/>
        <w:rPr>
          <w:sz w:val="28"/>
          <w:szCs w:val="28"/>
        </w:rPr>
      </w:pPr>
      <w:r w:rsidRPr="5EF53118" w:rsidR="1071312F">
        <w:rPr>
          <w:sz w:val="24"/>
          <w:szCs w:val="24"/>
        </w:rPr>
        <w:t xml:space="preserve">The goal of this project is to design a user-friendly </w:t>
      </w:r>
      <w:r w:rsidRPr="5EF53118" w:rsidR="1071312F">
        <w:rPr>
          <w:sz w:val="24"/>
          <w:szCs w:val="24"/>
        </w:rPr>
        <w:t>remote-controlled</w:t>
      </w:r>
      <w:r w:rsidRPr="5EF53118" w:rsidR="1071312F">
        <w:rPr>
          <w:sz w:val="24"/>
          <w:szCs w:val="24"/>
        </w:rPr>
        <w:t xml:space="preserve"> rover to allow a user to </w:t>
      </w:r>
      <w:r w:rsidRPr="5EF53118" w:rsidR="1071312F">
        <w:rPr>
          <w:sz w:val="24"/>
          <w:szCs w:val="24"/>
        </w:rPr>
        <w:t>traverse</w:t>
      </w:r>
      <w:r w:rsidRPr="5EF53118" w:rsidR="1071312F">
        <w:rPr>
          <w:sz w:val="24"/>
          <w:szCs w:val="24"/>
        </w:rPr>
        <w:t xml:space="preserve"> a garden from any location using a cloud service. The robot design will be weatherproof, have exceptional battery life, and be able to navigate difficult terrain found in various </w:t>
      </w:r>
      <w:r w:rsidRPr="5EF53118" w:rsidR="1071312F">
        <w:rPr>
          <w:sz w:val="24"/>
          <w:szCs w:val="24"/>
        </w:rPr>
        <w:t>garden</w:t>
      </w:r>
      <w:r w:rsidRPr="5EF53118" w:rsidR="65D40201">
        <w:rPr>
          <w:sz w:val="24"/>
          <w:szCs w:val="24"/>
        </w:rPr>
        <w:t>s</w:t>
      </w:r>
      <w:r w:rsidRPr="5EF53118" w:rsidR="1071312F">
        <w:rPr>
          <w:sz w:val="24"/>
          <w:szCs w:val="24"/>
        </w:rPr>
        <w:t>. At the project completion, the resources for constructing, navigating, and communicating with the robot will be made open source to the public for easy access and application to any field. As the project progresses, electronic sensors for disease and pest identification with added cameras for remote inspection will be added to further enhance the rover’s capabilities.</w:t>
      </w:r>
    </w:p>
    <w:p w:rsidR="1071312F" w:rsidP="5EF53118" w:rsidRDefault="1071312F" w14:paraId="3FA97880" w14:textId="043F20BD">
      <w:pPr>
        <w:pStyle w:val="Normal"/>
        <w:spacing w:line="480" w:lineRule="auto"/>
        <w:ind w:left="0" w:right="0" w:firstLine="720"/>
        <w:rPr>
          <w:sz w:val="24"/>
          <w:szCs w:val="24"/>
        </w:rPr>
      </w:pPr>
      <w:r w:rsidRPr="5EF53118" w:rsidR="1071312F">
        <w:rPr>
          <w:sz w:val="24"/>
          <w:szCs w:val="24"/>
        </w:rPr>
        <w:t xml:space="preserve">For this </w:t>
      </w:r>
      <w:r w:rsidRPr="5EF53118" w:rsidR="1071312F">
        <w:rPr>
          <w:sz w:val="24"/>
          <w:szCs w:val="24"/>
        </w:rPr>
        <w:t>project</w:t>
      </w:r>
      <w:r w:rsidRPr="5EF53118" w:rsidR="1071312F">
        <w:rPr>
          <w:sz w:val="24"/>
          <w:szCs w:val="24"/>
        </w:rPr>
        <w:t xml:space="preserve"> the customer will be considered Hip Sci, the project sponsor, and prospective garden owners after the project is released to the public. The preliminary requirement for this project was that the Rover design must be centered around the GNC modem by Hip Sci. The GNC modem, short for Guidance, Navigation, and Control module will be the brain of the rover and responsible for controlling the rover systems and receiving inputs from the user for navigation. The modem is supplied by the sponsor along with </w:t>
      </w:r>
      <w:r w:rsidRPr="5EF53118" w:rsidR="3EA6E23C">
        <w:rPr>
          <w:sz w:val="24"/>
          <w:szCs w:val="24"/>
        </w:rPr>
        <w:t>an appropriate</w:t>
      </w:r>
      <w:r w:rsidRPr="5EF53118" w:rsidR="1071312F">
        <w:rPr>
          <w:sz w:val="24"/>
          <w:szCs w:val="24"/>
        </w:rPr>
        <w:t xml:space="preserve"> application</w:t>
      </w:r>
      <w:r w:rsidRPr="5EF53118" w:rsidR="1071312F">
        <w:rPr>
          <w:sz w:val="24"/>
          <w:szCs w:val="24"/>
        </w:rPr>
        <w:t xml:space="preserve"> programming interface to integrate the modem with other systems. </w:t>
      </w:r>
      <w:r w:rsidRPr="5EF53118" w:rsidR="61B03DF2">
        <w:rPr>
          <w:sz w:val="24"/>
          <w:szCs w:val="24"/>
        </w:rPr>
        <w:t xml:space="preserve">There are several robots and rovers on the market, however, Hip-Sci is pursuing a platform that is versatile yet made for the specific task of </w:t>
      </w:r>
      <w:r w:rsidRPr="5EF53118" w:rsidR="61B03DF2">
        <w:rPr>
          <w:sz w:val="24"/>
          <w:szCs w:val="24"/>
        </w:rPr>
        <w:t>monitoring</w:t>
      </w:r>
      <w:r w:rsidRPr="5EF53118" w:rsidR="61B03DF2">
        <w:rPr>
          <w:sz w:val="24"/>
          <w:szCs w:val="24"/>
        </w:rPr>
        <w:t xml:space="preserve"> a garden</w:t>
      </w:r>
      <w:r w:rsidRPr="5EF53118" w:rsidR="0DBAFB92">
        <w:rPr>
          <w:sz w:val="24"/>
          <w:szCs w:val="24"/>
        </w:rPr>
        <w:t xml:space="preserve"> from any location in the world using a cloud service to communicate with the rover and the use. </w:t>
      </w:r>
      <w:r w:rsidRPr="5EF53118" w:rsidR="1071312F">
        <w:rPr>
          <w:sz w:val="24"/>
          <w:szCs w:val="24"/>
        </w:rPr>
        <w:t xml:space="preserve">The target audience for this project ranges from small garden owners with plant rows or beds to large gardens with multiple species of plants. Navigation of the rover will be </w:t>
      </w:r>
      <w:r w:rsidRPr="5EF53118" w:rsidR="1071312F">
        <w:rPr>
          <w:sz w:val="24"/>
          <w:szCs w:val="24"/>
        </w:rPr>
        <w:t>accomplished</w:t>
      </w:r>
      <w:r w:rsidRPr="5EF53118" w:rsidR="1071312F">
        <w:rPr>
          <w:sz w:val="24"/>
          <w:szCs w:val="24"/>
        </w:rPr>
        <w:t xml:space="preserve"> with a simple user interface for the use </w:t>
      </w:r>
      <w:proofErr w:type="gramStart"/>
      <w:r w:rsidRPr="5EF53118" w:rsidR="1071312F">
        <w:rPr>
          <w:sz w:val="24"/>
          <w:szCs w:val="24"/>
        </w:rPr>
        <w:t>on</w:t>
      </w:r>
      <w:proofErr w:type="gramEnd"/>
      <w:r w:rsidRPr="5EF53118" w:rsidR="1071312F">
        <w:rPr>
          <w:sz w:val="24"/>
          <w:szCs w:val="24"/>
        </w:rPr>
        <w:t xml:space="preserve"> a mobile device and have a respectable speed for the rover be able to quickly navigate the garden</w:t>
      </w:r>
      <w:r w:rsidRPr="5EF53118" w:rsidR="71A3786E">
        <w:rPr>
          <w:sz w:val="24"/>
          <w:szCs w:val="24"/>
        </w:rPr>
        <w:t xml:space="preserve"> and over any obstacles. Because of the intended purpose of the rover, the rover must have a long battery life and be able to rech</w:t>
      </w:r>
      <w:r w:rsidRPr="5EF53118" w:rsidR="7C7C7684">
        <w:rPr>
          <w:sz w:val="24"/>
          <w:szCs w:val="24"/>
        </w:rPr>
        <w:t>arge when not in use via</w:t>
      </w:r>
      <w:r w:rsidRPr="5EF53118" w:rsidR="70B7AE00">
        <w:rPr>
          <w:sz w:val="24"/>
          <w:szCs w:val="24"/>
        </w:rPr>
        <w:t xml:space="preserve"> a solar panel on the rover. </w:t>
      </w:r>
      <w:r w:rsidRPr="5EF53118" w:rsidR="52435472">
        <w:rPr>
          <w:sz w:val="24"/>
          <w:szCs w:val="24"/>
        </w:rPr>
        <w:t xml:space="preserve">It is expected that the rover will </w:t>
      </w:r>
      <w:r w:rsidRPr="5EF53118" w:rsidR="52435472">
        <w:rPr>
          <w:sz w:val="24"/>
          <w:szCs w:val="24"/>
        </w:rPr>
        <w:t>operate</w:t>
      </w:r>
      <w:r w:rsidRPr="5EF53118" w:rsidR="52435472">
        <w:rPr>
          <w:sz w:val="24"/>
          <w:szCs w:val="24"/>
        </w:rPr>
        <w:t xml:space="preserve"> and be stored outdoors for its entire </w:t>
      </w:r>
      <w:r w:rsidRPr="5EF53118" w:rsidR="4D32FF1D">
        <w:rPr>
          <w:sz w:val="24"/>
          <w:szCs w:val="24"/>
        </w:rPr>
        <w:t>lifetime</w:t>
      </w:r>
      <w:r w:rsidRPr="5EF53118" w:rsidR="52435472">
        <w:rPr>
          <w:sz w:val="24"/>
          <w:szCs w:val="24"/>
        </w:rPr>
        <w:t>, thus the rover and its systems must survive any weather conditions</w:t>
      </w:r>
      <w:r w:rsidRPr="5EF53118" w:rsidR="5B51E759">
        <w:rPr>
          <w:sz w:val="24"/>
          <w:szCs w:val="24"/>
        </w:rPr>
        <w:t>.</w:t>
      </w:r>
      <w:r w:rsidRPr="5EF53118" w:rsidR="158464D9">
        <w:rPr>
          <w:sz w:val="24"/>
          <w:szCs w:val="24"/>
        </w:rPr>
        <w:t xml:space="preserve"> From these customer requirements, corresponding engineering requirements were set to </w:t>
      </w:r>
      <w:r w:rsidRPr="5EF53118" w:rsidR="158464D9">
        <w:rPr>
          <w:sz w:val="24"/>
          <w:szCs w:val="24"/>
        </w:rPr>
        <w:t>accomplish</w:t>
      </w:r>
      <w:r w:rsidRPr="5EF53118" w:rsidR="158464D9">
        <w:rPr>
          <w:sz w:val="24"/>
          <w:szCs w:val="24"/>
        </w:rPr>
        <w:t xml:space="preserve"> the project goals.</w:t>
      </w:r>
    </w:p>
    <w:p w:rsidR="02B59615" w:rsidP="2D81338E" w:rsidRDefault="02B59615" w14:paraId="73F9E261" w14:textId="69568FB2">
      <w:pPr>
        <w:pStyle w:val="Normal"/>
        <w:spacing w:line="360" w:lineRule="auto"/>
        <w:ind w:left="0" w:right="0" w:firstLine="720"/>
        <w:jc w:val="center"/>
        <w:rPr>
          <w:sz w:val="24"/>
          <w:szCs w:val="24"/>
        </w:rPr>
      </w:pPr>
      <w:r w:rsidRPr="2D81338E" w:rsidR="02B59615">
        <w:rPr>
          <w:sz w:val="24"/>
          <w:szCs w:val="24"/>
        </w:rPr>
        <w:t xml:space="preserve">Table #1: </w:t>
      </w:r>
      <w:r w:rsidRPr="2D81338E" w:rsidR="270EF078">
        <w:rPr>
          <w:sz w:val="24"/>
          <w:szCs w:val="24"/>
        </w:rPr>
        <w:t>Customer and Engineering Requirements for Garden Rover</w:t>
      </w:r>
    </w:p>
    <w:tbl>
      <w:tblPr>
        <w:tblStyle w:val="TableGrid"/>
        <w:tblW w:w="0" w:type="auto"/>
        <w:tblInd w:w="840" w:type="dxa"/>
        <w:tblLayout w:type="fixed"/>
        <w:tblLook w:val="06A0" w:firstRow="1" w:lastRow="0" w:firstColumn="1" w:lastColumn="0" w:noHBand="1" w:noVBand="1"/>
      </w:tblPr>
      <w:tblGrid>
        <w:gridCol w:w="4545"/>
        <w:gridCol w:w="4545"/>
      </w:tblGrid>
      <w:tr w:rsidR="2D81338E" w:rsidTr="5EF53118" w14:paraId="45C49AF0">
        <w:tc>
          <w:tcPr>
            <w:tcW w:w="4545" w:type="dxa"/>
            <w:tcMar/>
          </w:tcPr>
          <w:p w:rsidR="25492065" w:rsidP="2D81338E" w:rsidRDefault="25492065" w14:paraId="403DCB6B" w14:textId="317528A1">
            <w:pPr>
              <w:pStyle w:val="Normal"/>
              <w:rPr>
                <w:b w:val="1"/>
                <w:bCs w:val="1"/>
                <w:sz w:val="24"/>
                <w:szCs w:val="24"/>
              </w:rPr>
            </w:pPr>
            <w:r w:rsidRPr="2D81338E" w:rsidR="25492065">
              <w:rPr>
                <w:b w:val="1"/>
                <w:bCs w:val="1"/>
                <w:sz w:val="24"/>
                <w:szCs w:val="24"/>
              </w:rPr>
              <w:t>Customer Requirements</w:t>
            </w:r>
          </w:p>
        </w:tc>
        <w:tc>
          <w:tcPr>
            <w:tcW w:w="4545" w:type="dxa"/>
            <w:tcMar/>
          </w:tcPr>
          <w:p w:rsidR="25492065" w:rsidP="2D81338E" w:rsidRDefault="25492065" w14:paraId="71315064" w14:textId="32AAD0A1">
            <w:pPr>
              <w:pStyle w:val="Normal"/>
              <w:rPr>
                <w:b w:val="1"/>
                <w:bCs w:val="1"/>
                <w:sz w:val="24"/>
                <w:szCs w:val="24"/>
              </w:rPr>
            </w:pPr>
            <w:r w:rsidRPr="2D81338E" w:rsidR="25492065">
              <w:rPr>
                <w:b w:val="1"/>
                <w:bCs w:val="1"/>
                <w:sz w:val="24"/>
                <w:szCs w:val="24"/>
              </w:rPr>
              <w:t>Engineering Requirements</w:t>
            </w:r>
          </w:p>
        </w:tc>
      </w:tr>
      <w:tr w:rsidR="2D81338E" w:rsidTr="5EF53118" w14:paraId="1E36938E">
        <w:tc>
          <w:tcPr>
            <w:tcW w:w="4545" w:type="dxa"/>
            <w:tcMar/>
          </w:tcPr>
          <w:p w:rsidR="771D34F7" w:rsidP="2D81338E" w:rsidRDefault="771D34F7" w14:paraId="5703C5A8" w14:textId="2A35BDEB">
            <w:pPr>
              <w:pStyle w:val="Normal"/>
              <w:jc w:val="left"/>
              <w:rPr>
                <w:sz w:val="24"/>
                <w:szCs w:val="24"/>
              </w:rPr>
            </w:pPr>
            <w:r w:rsidRPr="2D81338E" w:rsidR="771D34F7">
              <w:rPr>
                <w:sz w:val="24"/>
                <w:szCs w:val="24"/>
              </w:rPr>
              <w:t>Rechargeable Battery</w:t>
            </w:r>
          </w:p>
        </w:tc>
        <w:tc>
          <w:tcPr>
            <w:tcW w:w="4545" w:type="dxa"/>
            <w:tcMar/>
          </w:tcPr>
          <w:p w:rsidR="771D34F7" w:rsidP="2D81338E" w:rsidRDefault="771D34F7" w14:paraId="7B274833" w14:textId="24BE62F7">
            <w:pPr>
              <w:pStyle w:val="Normal"/>
              <w:jc w:val="left"/>
              <w:rPr>
                <w:sz w:val="24"/>
                <w:szCs w:val="24"/>
              </w:rPr>
            </w:pPr>
            <w:r w:rsidRPr="2D81338E" w:rsidR="771D34F7">
              <w:rPr>
                <w:sz w:val="24"/>
                <w:szCs w:val="24"/>
              </w:rPr>
              <w:t>Solar Panel Charger</w:t>
            </w:r>
          </w:p>
        </w:tc>
      </w:tr>
      <w:tr w:rsidR="2D81338E" w:rsidTr="5EF53118" w14:paraId="15A1829D">
        <w:tc>
          <w:tcPr>
            <w:tcW w:w="4545" w:type="dxa"/>
            <w:tcMar/>
          </w:tcPr>
          <w:p w:rsidR="771D34F7" w:rsidP="2D81338E" w:rsidRDefault="771D34F7" w14:paraId="19FDFF6C" w14:textId="50D7C5EB">
            <w:pPr>
              <w:pStyle w:val="Normal"/>
              <w:jc w:val="left"/>
              <w:rPr>
                <w:sz w:val="24"/>
                <w:szCs w:val="24"/>
              </w:rPr>
            </w:pPr>
            <w:r w:rsidRPr="2D81338E" w:rsidR="771D34F7">
              <w:rPr>
                <w:sz w:val="24"/>
                <w:szCs w:val="24"/>
              </w:rPr>
              <w:t>Long Battery Life</w:t>
            </w:r>
          </w:p>
        </w:tc>
        <w:tc>
          <w:tcPr>
            <w:tcW w:w="4545" w:type="dxa"/>
            <w:tcMar/>
          </w:tcPr>
          <w:p w:rsidR="02E92DDA" w:rsidP="2D81338E" w:rsidRDefault="02E92DDA" w14:paraId="1EC49EF8" w14:textId="0CF8A771">
            <w:pPr>
              <w:pStyle w:val="Normal"/>
              <w:jc w:val="left"/>
              <w:rPr>
                <w:sz w:val="24"/>
                <w:szCs w:val="24"/>
              </w:rPr>
            </w:pPr>
            <w:r w:rsidRPr="2D81338E" w:rsidR="02E92DDA">
              <w:rPr>
                <w:sz w:val="24"/>
                <w:szCs w:val="24"/>
              </w:rPr>
              <w:t>Long battery life for extended usage</w:t>
            </w:r>
          </w:p>
        </w:tc>
      </w:tr>
      <w:tr w:rsidR="2D81338E" w:rsidTr="5EF53118" w14:paraId="02504814">
        <w:tc>
          <w:tcPr>
            <w:tcW w:w="4545" w:type="dxa"/>
            <w:tcMar/>
          </w:tcPr>
          <w:p w:rsidR="771D34F7" w:rsidP="2D81338E" w:rsidRDefault="771D34F7" w14:paraId="66DCCFC3" w14:textId="5E6A8D05">
            <w:pPr>
              <w:pStyle w:val="Normal"/>
              <w:jc w:val="left"/>
            </w:pPr>
            <w:r w:rsidRPr="2D81338E" w:rsidR="771D34F7">
              <w:rPr>
                <w:sz w:val="24"/>
                <w:szCs w:val="24"/>
              </w:rPr>
              <w:t>Traverse obstacles</w:t>
            </w:r>
          </w:p>
        </w:tc>
        <w:tc>
          <w:tcPr>
            <w:tcW w:w="4545" w:type="dxa"/>
            <w:tcMar/>
          </w:tcPr>
          <w:p w:rsidR="4770774D" w:rsidP="2D81338E" w:rsidRDefault="4770774D" w14:paraId="5DA98A4B" w14:textId="5A606627">
            <w:pPr>
              <w:pStyle w:val="Normal"/>
              <w:jc w:val="left"/>
              <w:rPr>
                <w:sz w:val="24"/>
                <w:szCs w:val="24"/>
              </w:rPr>
            </w:pPr>
            <w:r w:rsidRPr="2D81338E" w:rsidR="4770774D">
              <w:rPr>
                <w:sz w:val="24"/>
                <w:szCs w:val="24"/>
              </w:rPr>
              <w:t>Large wheels and articulating suspension</w:t>
            </w:r>
          </w:p>
        </w:tc>
      </w:tr>
      <w:tr w:rsidR="2D81338E" w:rsidTr="5EF53118" w14:paraId="2F026F72">
        <w:tc>
          <w:tcPr>
            <w:tcW w:w="4545" w:type="dxa"/>
            <w:tcMar/>
          </w:tcPr>
          <w:p w:rsidR="771D34F7" w:rsidP="2D81338E" w:rsidRDefault="771D34F7" w14:paraId="7780EA99" w14:textId="4BC818B6">
            <w:pPr>
              <w:pStyle w:val="Normal"/>
              <w:jc w:val="left"/>
            </w:pPr>
            <w:r w:rsidRPr="2D81338E" w:rsidR="771D34F7">
              <w:rPr>
                <w:sz w:val="24"/>
                <w:szCs w:val="24"/>
              </w:rPr>
              <w:t>Space for Future accessories</w:t>
            </w:r>
          </w:p>
        </w:tc>
        <w:tc>
          <w:tcPr>
            <w:tcW w:w="4545" w:type="dxa"/>
            <w:tcMar/>
          </w:tcPr>
          <w:p w:rsidR="5453D3F3" w:rsidP="2D81338E" w:rsidRDefault="5453D3F3" w14:paraId="78D92BA5" w14:textId="2D3103ED">
            <w:pPr>
              <w:pStyle w:val="Normal"/>
              <w:jc w:val="left"/>
              <w:rPr>
                <w:sz w:val="24"/>
                <w:szCs w:val="24"/>
              </w:rPr>
            </w:pPr>
            <w:r w:rsidRPr="2D81338E" w:rsidR="5453D3F3">
              <w:rPr>
                <w:sz w:val="24"/>
                <w:szCs w:val="24"/>
              </w:rPr>
              <w:t>Space to accommodate electronics inside rover</w:t>
            </w:r>
          </w:p>
        </w:tc>
      </w:tr>
      <w:tr w:rsidR="2D81338E" w:rsidTr="5EF53118" w14:paraId="49417EC8">
        <w:tc>
          <w:tcPr>
            <w:tcW w:w="4545" w:type="dxa"/>
            <w:tcMar/>
          </w:tcPr>
          <w:p w:rsidR="771D34F7" w:rsidP="2D81338E" w:rsidRDefault="771D34F7" w14:paraId="48E98C8F" w14:textId="79653318">
            <w:pPr>
              <w:pStyle w:val="Normal"/>
              <w:jc w:val="left"/>
            </w:pPr>
            <w:r w:rsidRPr="2D81338E" w:rsidR="771D34F7">
              <w:rPr>
                <w:sz w:val="24"/>
                <w:szCs w:val="24"/>
              </w:rPr>
              <w:t>able to view all plants</w:t>
            </w:r>
          </w:p>
        </w:tc>
        <w:tc>
          <w:tcPr>
            <w:tcW w:w="4545" w:type="dxa"/>
            <w:tcMar/>
          </w:tcPr>
          <w:p w:rsidR="28FC1DBF" w:rsidP="2D81338E" w:rsidRDefault="28FC1DBF" w14:paraId="4BC972F8" w14:textId="31689512">
            <w:pPr>
              <w:pStyle w:val="Normal"/>
              <w:jc w:val="left"/>
              <w:rPr>
                <w:sz w:val="24"/>
                <w:szCs w:val="24"/>
              </w:rPr>
            </w:pPr>
            <w:r w:rsidRPr="2D81338E" w:rsidR="28FC1DBF">
              <w:rPr>
                <w:sz w:val="24"/>
                <w:szCs w:val="24"/>
              </w:rPr>
              <w:t xml:space="preserve">Tall </w:t>
            </w:r>
            <w:r w:rsidRPr="2D81338E" w:rsidR="25A57F69">
              <w:rPr>
                <w:sz w:val="24"/>
                <w:szCs w:val="24"/>
              </w:rPr>
              <w:t>frame to view various plants</w:t>
            </w:r>
          </w:p>
        </w:tc>
      </w:tr>
      <w:tr w:rsidR="2D81338E" w:rsidTr="5EF53118" w14:paraId="08CCAEDE">
        <w:tc>
          <w:tcPr>
            <w:tcW w:w="4545" w:type="dxa"/>
            <w:tcMar/>
          </w:tcPr>
          <w:p w:rsidR="771D34F7" w:rsidP="2D81338E" w:rsidRDefault="771D34F7" w14:paraId="79D148F5" w14:textId="4F4BF65B">
            <w:pPr>
              <w:pStyle w:val="Normal"/>
              <w:jc w:val="left"/>
              <w:rPr>
                <w:sz w:val="24"/>
                <w:szCs w:val="24"/>
              </w:rPr>
            </w:pPr>
            <w:r w:rsidRPr="2D81338E" w:rsidR="771D34F7">
              <w:rPr>
                <w:sz w:val="24"/>
                <w:szCs w:val="24"/>
              </w:rPr>
              <w:t xml:space="preserve">Operate </w:t>
            </w:r>
            <w:r w:rsidRPr="2D81338E" w:rsidR="771D34F7">
              <w:rPr>
                <w:sz w:val="24"/>
                <w:szCs w:val="24"/>
              </w:rPr>
              <w:t>entirely outdoors</w:t>
            </w:r>
          </w:p>
        </w:tc>
        <w:tc>
          <w:tcPr>
            <w:tcW w:w="4545" w:type="dxa"/>
            <w:tcMar/>
          </w:tcPr>
          <w:p w:rsidR="25E1DF51" w:rsidP="2D81338E" w:rsidRDefault="25E1DF51" w14:paraId="57ACB4CB" w14:textId="6DEBA351">
            <w:pPr>
              <w:pStyle w:val="Normal"/>
              <w:jc w:val="left"/>
              <w:rPr>
                <w:sz w:val="24"/>
                <w:szCs w:val="24"/>
              </w:rPr>
            </w:pPr>
            <w:r w:rsidRPr="5EF53118" w:rsidR="69C28B53">
              <w:rPr>
                <w:sz w:val="24"/>
                <w:szCs w:val="24"/>
              </w:rPr>
              <w:t xml:space="preserve">Water and </w:t>
            </w:r>
            <w:r w:rsidRPr="5EF53118" w:rsidR="35BD2B09">
              <w:rPr>
                <w:sz w:val="24"/>
                <w:szCs w:val="24"/>
              </w:rPr>
              <w:t>weatherproof</w:t>
            </w:r>
            <w:r w:rsidRPr="5EF53118" w:rsidR="69C28B53">
              <w:rPr>
                <w:sz w:val="24"/>
                <w:szCs w:val="24"/>
              </w:rPr>
              <w:t xml:space="preserve"> systems</w:t>
            </w:r>
          </w:p>
        </w:tc>
      </w:tr>
      <w:tr w:rsidR="2D81338E" w:rsidTr="5EF53118" w14:paraId="5539B229">
        <w:tc>
          <w:tcPr>
            <w:tcW w:w="4545" w:type="dxa"/>
            <w:tcMar/>
          </w:tcPr>
          <w:p w:rsidR="771D34F7" w:rsidP="2D81338E" w:rsidRDefault="771D34F7" w14:paraId="30ED383D" w14:textId="5ADA8E49">
            <w:pPr>
              <w:pStyle w:val="Normal"/>
              <w:jc w:val="left"/>
            </w:pPr>
            <w:r w:rsidRPr="2D81338E" w:rsidR="771D34F7">
              <w:rPr>
                <w:sz w:val="24"/>
                <w:szCs w:val="24"/>
              </w:rPr>
              <w:t>Integrate GNC Modem</w:t>
            </w:r>
          </w:p>
        </w:tc>
        <w:tc>
          <w:tcPr>
            <w:tcW w:w="4545" w:type="dxa"/>
            <w:tcMar/>
          </w:tcPr>
          <w:p w:rsidR="2D323FF9" w:rsidP="2D81338E" w:rsidRDefault="2D323FF9" w14:paraId="659C6A05" w14:textId="01BE0427">
            <w:pPr>
              <w:pStyle w:val="Normal"/>
              <w:jc w:val="left"/>
              <w:rPr>
                <w:sz w:val="24"/>
                <w:szCs w:val="24"/>
              </w:rPr>
            </w:pPr>
            <w:r w:rsidRPr="2D81338E" w:rsidR="2D323FF9">
              <w:rPr>
                <w:sz w:val="24"/>
                <w:szCs w:val="24"/>
              </w:rPr>
              <w:t>Mandatory inclusion of the GNC modem</w:t>
            </w:r>
          </w:p>
        </w:tc>
      </w:tr>
      <w:tr w:rsidR="2D81338E" w:rsidTr="5EF53118" w14:paraId="516E8C19">
        <w:tc>
          <w:tcPr>
            <w:tcW w:w="4545" w:type="dxa"/>
            <w:tcMar/>
          </w:tcPr>
          <w:p w:rsidR="771D34F7" w:rsidP="2D81338E" w:rsidRDefault="771D34F7" w14:paraId="2A7075FE" w14:textId="55B497D4">
            <w:pPr>
              <w:pStyle w:val="Normal"/>
              <w:jc w:val="left"/>
            </w:pPr>
            <w:r w:rsidRPr="2D81338E" w:rsidR="771D34F7">
              <w:rPr>
                <w:sz w:val="24"/>
                <w:szCs w:val="24"/>
              </w:rPr>
              <w:t>Control with phone</w:t>
            </w:r>
          </w:p>
        </w:tc>
        <w:tc>
          <w:tcPr>
            <w:tcW w:w="4545" w:type="dxa"/>
            <w:tcMar/>
          </w:tcPr>
          <w:p w:rsidR="3A8E444C" w:rsidP="2D81338E" w:rsidRDefault="3A8E444C" w14:paraId="688F4F4E" w14:textId="0F9959BD">
            <w:pPr>
              <w:pStyle w:val="Normal"/>
              <w:jc w:val="left"/>
              <w:rPr>
                <w:sz w:val="24"/>
                <w:szCs w:val="24"/>
              </w:rPr>
            </w:pPr>
            <w:r w:rsidRPr="2D81338E" w:rsidR="3A8E444C">
              <w:rPr>
                <w:sz w:val="24"/>
                <w:szCs w:val="24"/>
              </w:rPr>
              <w:t>Controllable with mobile app</w:t>
            </w:r>
          </w:p>
        </w:tc>
      </w:tr>
      <w:tr w:rsidR="2D81338E" w:rsidTr="5EF53118" w14:paraId="4C443290">
        <w:tc>
          <w:tcPr>
            <w:tcW w:w="4545" w:type="dxa"/>
            <w:tcMar/>
          </w:tcPr>
          <w:p w:rsidR="771D34F7" w:rsidP="2D81338E" w:rsidRDefault="771D34F7" w14:paraId="66A1BD48" w14:textId="599A9AED">
            <w:pPr>
              <w:pStyle w:val="Normal"/>
              <w:jc w:val="left"/>
            </w:pPr>
            <w:r w:rsidRPr="2D81338E" w:rsidR="771D34F7">
              <w:rPr>
                <w:sz w:val="24"/>
                <w:szCs w:val="24"/>
              </w:rPr>
              <w:t>Wireless connectivity to rover and clou</w:t>
            </w:r>
            <w:r w:rsidRPr="2D81338E" w:rsidR="24B4574A">
              <w:rPr>
                <w:sz w:val="24"/>
                <w:szCs w:val="24"/>
              </w:rPr>
              <w:t>d</w:t>
            </w:r>
            <w:r w:rsidRPr="2D81338E" w:rsidR="771D34F7">
              <w:rPr>
                <w:sz w:val="24"/>
                <w:szCs w:val="24"/>
              </w:rPr>
              <w:t xml:space="preserve"> from any location</w:t>
            </w:r>
          </w:p>
        </w:tc>
        <w:tc>
          <w:tcPr>
            <w:tcW w:w="4545" w:type="dxa"/>
            <w:tcMar/>
          </w:tcPr>
          <w:p w:rsidR="0E2B88E5" w:rsidP="2D81338E" w:rsidRDefault="0E2B88E5" w14:paraId="21CCF160" w14:textId="3B41342C">
            <w:pPr>
              <w:pStyle w:val="Normal"/>
              <w:jc w:val="left"/>
              <w:rPr>
                <w:sz w:val="24"/>
                <w:szCs w:val="24"/>
              </w:rPr>
            </w:pPr>
            <w:r w:rsidRPr="2D81338E" w:rsidR="0E2B88E5">
              <w:rPr>
                <w:sz w:val="24"/>
                <w:szCs w:val="24"/>
              </w:rPr>
              <w:t xml:space="preserve">Remote Communication with cloud service at all </w:t>
            </w:r>
            <w:proofErr w:type="gramStart"/>
            <w:r w:rsidRPr="2D81338E" w:rsidR="0E2B88E5">
              <w:rPr>
                <w:sz w:val="24"/>
                <w:szCs w:val="24"/>
              </w:rPr>
              <w:t>time</w:t>
            </w:r>
            <w:proofErr w:type="gramEnd"/>
          </w:p>
        </w:tc>
      </w:tr>
      <w:tr w:rsidR="2D81338E" w:rsidTr="5EF53118" w14:paraId="161C4517">
        <w:tc>
          <w:tcPr>
            <w:tcW w:w="4545" w:type="dxa"/>
            <w:tcMar/>
          </w:tcPr>
          <w:p w:rsidR="771D34F7" w:rsidP="2D81338E" w:rsidRDefault="771D34F7" w14:paraId="54A73927" w14:textId="68681C55">
            <w:pPr>
              <w:pStyle w:val="Normal"/>
              <w:jc w:val="left"/>
            </w:pPr>
            <w:r w:rsidRPr="2D81338E" w:rsidR="771D34F7">
              <w:rPr>
                <w:sz w:val="24"/>
                <w:szCs w:val="24"/>
              </w:rPr>
              <w:t>Software system able to integrate additional sensors</w:t>
            </w:r>
          </w:p>
        </w:tc>
        <w:tc>
          <w:tcPr>
            <w:tcW w:w="4545" w:type="dxa"/>
            <w:tcMar/>
          </w:tcPr>
          <w:p w:rsidR="00DB0505" w:rsidP="2D81338E" w:rsidRDefault="00DB0505" w14:paraId="77F07105" w14:textId="2E3A7147">
            <w:pPr>
              <w:pStyle w:val="Normal"/>
              <w:jc w:val="left"/>
              <w:rPr>
                <w:sz w:val="24"/>
                <w:szCs w:val="24"/>
              </w:rPr>
            </w:pPr>
            <w:r w:rsidRPr="2D81338E" w:rsidR="00DB0505">
              <w:rPr>
                <w:sz w:val="24"/>
                <w:szCs w:val="24"/>
              </w:rPr>
              <w:t>Flexible and versatile platform space</w:t>
            </w:r>
          </w:p>
        </w:tc>
      </w:tr>
      <w:tr w:rsidR="2D81338E" w:rsidTr="5EF53118" w14:paraId="63BC8274">
        <w:tc>
          <w:tcPr>
            <w:tcW w:w="4545" w:type="dxa"/>
            <w:tcMar/>
          </w:tcPr>
          <w:p w:rsidR="771D34F7" w:rsidP="2D81338E" w:rsidRDefault="771D34F7" w14:paraId="4EDD07DB" w14:textId="007D624D">
            <w:pPr>
              <w:pStyle w:val="Normal"/>
              <w:jc w:val="left"/>
            </w:pPr>
            <w:r w:rsidRPr="2D81338E" w:rsidR="771D34F7">
              <w:rPr>
                <w:sz w:val="24"/>
                <w:szCs w:val="24"/>
              </w:rPr>
              <w:t>Easily repaired with simple tools</w:t>
            </w:r>
          </w:p>
        </w:tc>
        <w:tc>
          <w:tcPr>
            <w:tcW w:w="4545" w:type="dxa"/>
            <w:tcMar/>
          </w:tcPr>
          <w:p w:rsidR="17A7830C" w:rsidP="2D81338E" w:rsidRDefault="17A7830C" w14:paraId="441E41FA" w14:textId="22B8EAD2">
            <w:pPr>
              <w:pStyle w:val="Normal"/>
              <w:jc w:val="left"/>
              <w:rPr>
                <w:sz w:val="24"/>
                <w:szCs w:val="24"/>
              </w:rPr>
            </w:pPr>
            <w:r w:rsidRPr="2D81338E" w:rsidR="17A7830C">
              <w:rPr>
                <w:sz w:val="24"/>
                <w:szCs w:val="24"/>
              </w:rPr>
              <w:t>Simple construction and design</w:t>
            </w:r>
          </w:p>
        </w:tc>
      </w:tr>
    </w:tbl>
    <w:p w:rsidRPr="000A7556" w:rsidR="003F363A" w:rsidP="2D81338E" w:rsidRDefault="003F363A" w14:paraId="69768F89" w14:textId="5BF461F4">
      <w:pPr>
        <w:spacing w:line="360" w:lineRule="auto"/>
        <w:ind w:left="0" w:right="0"/>
        <w:jc w:val="left"/>
      </w:pPr>
    </w:p>
    <w:p w:rsidR="5F7F49E4" w:rsidP="5EF53118" w:rsidRDefault="5F7F49E4" w14:paraId="358D6E30" w14:textId="1A943BF4">
      <w:pPr>
        <w:pStyle w:val="Normal"/>
        <w:spacing w:line="480" w:lineRule="auto"/>
        <w:ind w:left="0" w:right="0"/>
        <w:jc w:val="left"/>
        <w:rPr>
          <w:sz w:val="24"/>
          <w:szCs w:val="24"/>
        </w:rPr>
      </w:pPr>
      <w:r w:rsidRPr="5EF53118" w:rsidR="5F7F49E4">
        <w:rPr>
          <w:sz w:val="24"/>
          <w:szCs w:val="24"/>
        </w:rPr>
        <w:t xml:space="preserve">The project is funded by Hip-Sci thus the project cost and risk are fully assumed by the sponsor to make this project open source for final completion. This risk for the project sponsor can be visualized in the stake holder chart </w:t>
      </w:r>
      <w:r w:rsidRPr="5EF53118" w:rsidR="1B11F07E">
        <w:rPr>
          <w:sz w:val="24"/>
          <w:szCs w:val="24"/>
        </w:rPr>
        <w:t xml:space="preserve">and table </w:t>
      </w:r>
      <w:r w:rsidRPr="5EF53118" w:rsidR="2CA65D95">
        <w:rPr>
          <w:sz w:val="24"/>
          <w:szCs w:val="24"/>
        </w:rPr>
        <w:t>below.</w:t>
      </w:r>
      <w:r w:rsidRPr="5EF53118" w:rsidR="15CBAFFE">
        <w:rPr>
          <w:sz w:val="24"/>
          <w:szCs w:val="24"/>
        </w:rPr>
        <w:t xml:space="preserve"> </w:t>
      </w:r>
      <w:r w:rsidRPr="5EF53118" w:rsidR="3E805E32">
        <w:rPr>
          <w:sz w:val="24"/>
          <w:szCs w:val="24"/>
        </w:rPr>
        <w:t xml:space="preserve">The design team will </w:t>
      </w:r>
      <w:r w:rsidRPr="5EF53118" w:rsidR="3E805E32">
        <w:rPr>
          <w:sz w:val="24"/>
          <w:szCs w:val="24"/>
        </w:rPr>
        <w:t>monitor</w:t>
      </w:r>
      <w:r w:rsidRPr="5EF53118" w:rsidR="3E805E32">
        <w:rPr>
          <w:sz w:val="24"/>
          <w:szCs w:val="24"/>
        </w:rPr>
        <w:t xml:space="preserve"> the current products being offered for remote rover control and the need for a specific rover to inspect garden growth and life. The team will communicate with </w:t>
      </w:r>
      <w:r w:rsidRPr="5EF53118" w:rsidR="620AA540">
        <w:rPr>
          <w:sz w:val="24"/>
          <w:szCs w:val="24"/>
        </w:rPr>
        <w:t xml:space="preserve">the project sponsor over the course of the term to update the progress of the project and </w:t>
      </w:r>
      <w:r w:rsidRPr="5EF53118" w:rsidR="031DB7E9">
        <w:rPr>
          <w:sz w:val="24"/>
          <w:szCs w:val="24"/>
        </w:rPr>
        <w:t>customers</w:t>
      </w:r>
      <w:r w:rsidRPr="5EF53118" w:rsidR="2CF88518">
        <w:rPr>
          <w:sz w:val="24"/>
          <w:szCs w:val="24"/>
        </w:rPr>
        <w:t xml:space="preserve">. The design team will also </w:t>
      </w:r>
      <w:r w:rsidRPr="5EF53118" w:rsidR="2CF88518">
        <w:rPr>
          <w:sz w:val="24"/>
          <w:szCs w:val="24"/>
        </w:rPr>
        <w:t>be responsible for</w:t>
      </w:r>
      <w:r w:rsidRPr="5EF53118" w:rsidR="2CF88518">
        <w:rPr>
          <w:sz w:val="24"/>
          <w:szCs w:val="24"/>
        </w:rPr>
        <w:t xml:space="preserve"> the project following all codes and standards for battery, data communication, and mobile app development. </w:t>
      </w:r>
      <w:r w:rsidRPr="5EF53118" w:rsidR="6D773E5E">
        <w:rPr>
          <w:sz w:val="24"/>
          <w:szCs w:val="24"/>
        </w:rPr>
        <w:t>All stake holders and design team</w:t>
      </w:r>
      <w:r w:rsidRPr="5EF53118" w:rsidR="2CF88518">
        <w:rPr>
          <w:sz w:val="24"/>
          <w:szCs w:val="24"/>
        </w:rPr>
        <w:t xml:space="preserve"> </w:t>
      </w:r>
      <w:r w:rsidRPr="5EF53118" w:rsidR="168DA2C5">
        <w:rPr>
          <w:sz w:val="24"/>
          <w:szCs w:val="24"/>
        </w:rPr>
        <w:t>together</w:t>
      </w:r>
      <w:r w:rsidRPr="5EF53118" w:rsidR="14EAC1EE">
        <w:rPr>
          <w:sz w:val="24"/>
          <w:szCs w:val="24"/>
        </w:rPr>
        <w:t xml:space="preserve"> will help minimize the risk for the project sponsor and</w:t>
      </w:r>
      <w:r w:rsidRPr="5EF53118" w:rsidR="620AA540">
        <w:rPr>
          <w:sz w:val="24"/>
          <w:szCs w:val="24"/>
        </w:rPr>
        <w:t xml:space="preserve"> </w:t>
      </w:r>
      <w:r w:rsidRPr="5EF53118" w:rsidR="20F0308B">
        <w:rPr>
          <w:sz w:val="24"/>
          <w:szCs w:val="24"/>
        </w:rPr>
        <w:t xml:space="preserve">keep the project on target for </w:t>
      </w:r>
      <w:r w:rsidRPr="5EF53118" w:rsidR="22E57D3B">
        <w:rPr>
          <w:sz w:val="24"/>
          <w:szCs w:val="24"/>
        </w:rPr>
        <w:t>open-source</w:t>
      </w:r>
      <w:r w:rsidRPr="5EF53118" w:rsidR="20F0308B">
        <w:rPr>
          <w:sz w:val="24"/>
          <w:szCs w:val="24"/>
        </w:rPr>
        <w:t xml:space="preserve"> release.</w:t>
      </w:r>
    </w:p>
    <w:p w:rsidR="3E805E32" w:rsidP="2D81338E" w:rsidRDefault="3E805E32" w14:paraId="00B4F7AC" w14:textId="39878126">
      <w:pPr>
        <w:pStyle w:val="Normal"/>
        <w:spacing w:line="360" w:lineRule="auto"/>
        <w:ind w:left="0" w:right="0"/>
        <w:jc w:val="center"/>
        <w:rPr>
          <w:sz w:val="24"/>
          <w:szCs w:val="24"/>
        </w:rPr>
      </w:pPr>
      <w:r w:rsidRPr="2D81338E" w:rsidR="3E805E32">
        <w:rPr>
          <w:sz w:val="24"/>
          <w:szCs w:val="24"/>
        </w:rPr>
        <w:t xml:space="preserve">Table 2: Stake Holders for Rover Project </w:t>
      </w:r>
    </w:p>
    <w:p w:rsidR="2CA65D95" w:rsidP="2D81338E" w:rsidRDefault="2CA65D95" w14:paraId="4F131A73" w14:textId="767EA66F">
      <w:pPr>
        <w:pStyle w:val="Normal"/>
        <w:spacing w:line="360" w:lineRule="auto"/>
        <w:ind w:left="0" w:right="0"/>
        <w:jc w:val="center"/>
      </w:pPr>
      <w:r w:rsidR="2CA65D95">
        <w:drawing>
          <wp:inline wp14:editId="3BE380AD" wp14:anchorId="3941B65A">
            <wp:extent cx="2644752" cy="2638425"/>
            <wp:effectExtent l="0" t="0" r="0" b="0"/>
            <wp:docPr id="877794844" name="" title=""/>
            <wp:cNvGraphicFramePr>
              <a:graphicFrameLocks noChangeAspect="1"/>
            </wp:cNvGraphicFramePr>
            <a:graphic>
              <a:graphicData uri="http://schemas.openxmlformats.org/drawingml/2006/picture">
                <pic:pic>
                  <pic:nvPicPr>
                    <pic:cNvPr id="0" name=""/>
                    <pic:cNvPicPr/>
                  </pic:nvPicPr>
                  <pic:blipFill>
                    <a:blip r:embed="R17886d684f274ea3">
                      <a:extLst>
                        <a:ext xmlns:a="http://schemas.openxmlformats.org/drawingml/2006/main" uri="{28A0092B-C50C-407E-A947-70E740481C1C}">
                          <a14:useLocalDpi val="0"/>
                        </a:ext>
                      </a:extLst>
                    </a:blip>
                    <a:stretch>
                      <a:fillRect/>
                    </a:stretch>
                  </pic:blipFill>
                  <pic:spPr>
                    <a:xfrm>
                      <a:off x="0" y="0"/>
                      <a:ext cx="2644752" cy="2638425"/>
                    </a:xfrm>
                    <a:prstGeom prst="rect">
                      <a:avLst/>
                    </a:prstGeom>
                  </pic:spPr>
                </pic:pic>
              </a:graphicData>
            </a:graphic>
          </wp:inline>
        </w:drawing>
      </w:r>
    </w:p>
    <w:tbl>
      <w:tblPr>
        <w:tblStyle w:val="TableGrid"/>
        <w:tblW w:w="0" w:type="auto"/>
        <w:tblLayout w:type="fixed"/>
        <w:tblLook w:val="06A0" w:firstRow="1" w:lastRow="0" w:firstColumn="1" w:lastColumn="0" w:noHBand="1" w:noVBand="1"/>
      </w:tblPr>
      <w:tblGrid>
        <w:gridCol w:w="2482"/>
        <w:gridCol w:w="2482"/>
        <w:gridCol w:w="2482"/>
        <w:gridCol w:w="2482"/>
      </w:tblGrid>
      <w:tr w:rsidR="2D81338E" w:rsidTr="5EF53118" w14:paraId="138D7D39">
        <w:tc>
          <w:tcPr>
            <w:tcW w:w="2482" w:type="dxa"/>
            <w:tcMar/>
          </w:tcPr>
          <w:p w:rsidR="3E54BAB9" w:rsidP="2D81338E" w:rsidRDefault="3E54BAB9" w14:paraId="2727E2C3" w14:textId="04BDB3D6">
            <w:pPr>
              <w:pStyle w:val="Normal"/>
              <w:ind w:left="0"/>
              <w:jc w:val="left"/>
              <w:rPr>
                <w:b w:val="1"/>
                <w:bCs w:val="1"/>
                <w:sz w:val="28"/>
                <w:szCs w:val="28"/>
              </w:rPr>
            </w:pPr>
            <w:r w:rsidRPr="2D81338E" w:rsidR="3E54BAB9">
              <w:rPr>
                <w:b w:val="1"/>
                <w:bCs w:val="1"/>
                <w:sz w:val="24"/>
                <w:szCs w:val="24"/>
              </w:rPr>
              <w:t>Monitor:</w:t>
            </w:r>
          </w:p>
        </w:tc>
        <w:tc>
          <w:tcPr>
            <w:tcW w:w="2482" w:type="dxa"/>
            <w:tcMar/>
          </w:tcPr>
          <w:p w:rsidR="3E54BAB9" w:rsidP="2D81338E" w:rsidRDefault="3E54BAB9" w14:paraId="4F397C00" w14:textId="0B618267">
            <w:pPr>
              <w:pStyle w:val="Normal"/>
              <w:ind w:left="0"/>
              <w:jc w:val="left"/>
              <w:rPr>
                <w:b w:val="1"/>
                <w:bCs w:val="1"/>
                <w:sz w:val="28"/>
                <w:szCs w:val="28"/>
              </w:rPr>
            </w:pPr>
            <w:r w:rsidRPr="2D81338E" w:rsidR="3E54BAB9">
              <w:rPr>
                <w:b w:val="1"/>
                <w:bCs w:val="1"/>
                <w:sz w:val="24"/>
                <w:szCs w:val="24"/>
              </w:rPr>
              <w:t>Keep Satisfied:</w:t>
            </w:r>
          </w:p>
        </w:tc>
        <w:tc>
          <w:tcPr>
            <w:tcW w:w="2482" w:type="dxa"/>
            <w:tcMar/>
          </w:tcPr>
          <w:p w:rsidR="3E54BAB9" w:rsidP="2D81338E" w:rsidRDefault="3E54BAB9" w14:paraId="69CBCA5F" w14:textId="015EAE2B">
            <w:pPr>
              <w:pStyle w:val="Normal"/>
              <w:ind w:left="0"/>
              <w:jc w:val="left"/>
              <w:rPr>
                <w:b w:val="1"/>
                <w:bCs w:val="1"/>
                <w:sz w:val="28"/>
                <w:szCs w:val="28"/>
              </w:rPr>
            </w:pPr>
            <w:r w:rsidRPr="2D81338E" w:rsidR="3E54BAB9">
              <w:rPr>
                <w:b w:val="1"/>
                <w:bCs w:val="1"/>
                <w:sz w:val="24"/>
                <w:szCs w:val="24"/>
              </w:rPr>
              <w:t>Keep Informed:</w:t>
            </w:r>
          </w:p>
        </w:tc>
        <w:tc>
          <w:tcPr>
            <w:tcW w:w="2482" w:type="dxa"/>
            <w:tcMar/>
          </w:tcPr>
          <w:p w:rsidR="3E54BAB9" w:rsidP="2D81338E" w:rsidRDefault="3E54BAB9" w14:paraId="3983DD76" w14:textId="287C0D15">
            <w:pPr>
              <w:pStyle w:val="Normal"/>
              <w:ind w:left="0"/>
              <w:jc w:val="left"/>
              <w:rPr>
                <w:b w:val="1"/>
                <w:bCs w:val="1"/>
                <w:sz w:val="28"/>
                <w:szCs w:val="28"/>
              </w:rPr>
            </w:pPr>
            <w:r w:rsidRPr="5EF53118" w:rsidR="625A66A8">
              <w:rPr>
                <w:b w:val="1"/>
                <w:bCs w:val="1"/>
                <w:sz w:val="24"/>
                <w:szCs w:val="24"/>
              </w:rPr>
              <w:t>Manage</w:t>
            </w:r>
            <w:r w:rsidRPr="5EF53118" w:rsidR="625A66A8">
              <w:rPr>
                <w:b w:val="1"/>
                <w:bCs w:val="1"/>
                <w:sz w:val="24"/>
                <w:szCs w:val="24"/>
              </w:rPr>
              <w:t xml:space="preserve"> Closely:</w:t>
            </w:r>
          </w:p>
        </w:tc>
      </w:tr>
      <w:tr w:rsidR="2D81338E" w:rsidTr="5EF53118" w14:paraId="362F0589">
        <w:tc>
          <w:tcPr>
            <w:tcW w:w="2482" w:type="dxa"/>
            <w:tcMar/>
          </w:tcPr>
          <w:p w:rsidR="3E54BAB9" w:rsidP="2D81338E" w:rsidRDefault="3E54BAB9" w14:paraId="6F9AC07F" w14:textId="1F973E03">
            <w:pPr>
              <w:pStyle w:val="Normal"/>
              <w:ind w:left="0"/>
              <w:rPr>
                <w:sz w:val="28"/>
                <w:szCs w:val="28"/>
              </w:rPr>
            </w:pPr>
            <w:r w:rsidRPr="2D81338E" w:rsidR="3E54BAB9">
              <w:rPr>
                <w:sz w:val="24"/>
                <w:szCs w:val="24"/>
              </w:rPr>
              <w:t xml:space="preserve">Competing products </w:t>
            </w:r>
          </w:p>
        </w:tc>
        <w:tc>
          <w:tcPr>
            <w:tcW w:w="2482" w:type="dxa"/>
            <w:tcMar/>
          </w:tcPr>
          <w:p w:rsidR="3E54BAB9" w:rsidP="2D81338E" w:rsidRDefault="3E54BAB9" w14:paraId="0A1694B9" w14:textId="7EFECFD6">
            <w:pPr>
              <w:pStyle w:val="Normal"/>
              <w:ind w:left="0"/>
              <w:rPr>
                <w:sz w:val="24"/>
                <w:szCs w:val="24"/>
              </w:rPr>
            </w:pPr>
            <w:r w:rsidRPr="2D81338E" w:rsidR="3E54BAB9">
              <w:rPr>
                <w:sz w:val="24"/>
                <w:szCs w:val="24"/>
              </w:rPr>
              <w:t>Hip-Sci</w:t>
            </w:r>
            <w:r w:rsidRPr="2D81338E" w:rsidR="432CA905">
              <w:rPr>
                <w:sz w:val="24"/>
                <w:szCs w:val="24"/>
              </w:rPr>
              <w:t xml:space="preserve"> sponsor</w:t>
            </w:r>
          </w:p>
        </w:tc>
        <w:tc>
          <w:tcPr>
            <w:tcW w:w="2482" w:type="dxa"/>
            <w:tcMar/>
          </w:tcPr>
          <w:p w:rsidR="3E54BAB9" w:rsidP="2D81338E" w:rsidRDefault="3E54BAB9" w14:paraId="2310A98D" w14:textId="03B2D2A1">
            <w:pPr>
              <w:pStyle w:val="Normal"/>
              <w:ind w:left="0"/>
              <w:rPr>
                <w:sz w:val="24"/>
                <w:szCs w:val="24"/>
              </w:rPr>
            </w:pPr>
            <w:r w:rsidRPr="2D81338E" w:rsidR="3E54BAB9">
              <w:rPr>
                <w:sz w:val="24"/>
                <w:szCs w:val="24"/>
              </w:rPr>
              <w:t>Hip-Sci</w:t>
            </w:r>
            <w:r w:rsidRPr="2D81338E" w:rsidR="47BA77F5">
              <w:rPr>
                <w:sz w:val="24"/>
                <w:szCs w:val="24"/>
              </w:rPr>
              <w:t xml:space="preserve"> Project lead</w:t>
            </w:r>
          </w:p>
        </w:tc>
        <w:tc>
          <w:tcPr>
            <w:tcW w:w="2482" w:type="dxa"/>
            <w:tcMar/>
          </w:tcPr>
          <w:p w:rsidR="3E54BAB9" w:rsidP="2D81338E" w:rsidRDefault="3E54BAB9" w14:paraId="25C41E1A" w14:textId="2511EC7E">
            <w:pPr>
              <w:pStyle w:val="Normal"/>
              <w:ind w:left="0"/>
              <w:rPr>
                <w:sz w:val="24"/>
                <w:szCs w:val="24"/>
              </w:rPr>
            </w:pPr>
            <w:r w:rsidRPr="2D81338E" w:rsidR="3E54BAB9">
              <w:rPr>
                <w:sz w:val="24"/>
                <w:szCs w:val="24"/>
              </w:rPr>
              <w:t>Project Risk to Hip-Sci</w:t>
            </w:r>
          </w:p>
        </w:tc>
      </w:tr>
      <w:tr w:rsidR="2D81338E" w:rsidTr="5EF53118" w14:paraId="705D86AC">
        <w:tc>
          <w:tcPr>
            <w:tcW w:w="2482" w:type="dxa"/>
            <w:tcMar/>
          </w:tcPr>
          <w:p w:rsidR="3E54BAB9" w:rsidP="2D81338E" w:rsidRDefault="3E54BAB9" w14:paraId="7AF5D2F8" w14:textId="5AC08D8A">
            <w:pPr>
              <w:pStyle w:val="Normal"/>
              <w:ind w:left="0"/>
              <w:rPr>
                <w:sz w:val="24"/>
                <w:szCs w:val="24"/>
              </w:rPr>
            </w:pPr>
            <w:r w:rsidRPr="2D81338E" w:rsidR="3E54BAB9">
              <w:rPr>
                <w:sz w:val="24"/>
                <w:szCs w:val="24"/>
              </w:rPr>
              <w:t>Market need</w:t>
            </w:r>
            <w:r w:rsidRPr="2D81338E" w:rsidR="02BD58A5">
              <w:rPr>
                <w:sz w:val="24"/>
                <w:szCs w:val="24"/>
              </w:rPr>
              <w:t xml:space="preserve"> for perspective product</w:t>
            </w:r>
          </w:p>
        </w:tc>
        <w:tc>
          <w:tcPr>
            <w:tcW w:w="2482" w:type="dxa"/>
            <w:tcMar/>
          </w:tcPr>
          <w:p w:rsidR="03CEFEF9" w:rsidP="2D81338E" w:rsidRDefault="03CEFEF9" w14:paraId="666F7172" w14:textId="7F6A43DB">
            <w:pPr>
              <w:pStyle w:val="Normal"/>
              <w:ind w:left="0"/>
              <w:rPr>
                <w:sz w:val="24"/>
                <w:szCs w:val="24"/>
              </w:rPr>
            </w:pPr>
            <w:r w:rsidRPr="2D81338E" w:rsidR="03CEFEF9">
              <w:rPr>
                <w:sz w:val="24"/>
                <w:szCs w:val="24"/>
              </w:rPr>
              <w:t xml:space="preserve">Perspective </w:t>
            </w:r>
            <w:r w:rsidRPr="2D81338E" w:rsidR="50F612A9">
              <w:rPr>
                <w:sz w:val="24"/>
                <w:szCs w:val="24"/>
              </w:rPr>
              <w:t>owners</w:t>
            </w:r>
          </w:p>
        </w:tc>
        <w:tc>
          <w:tcPr>
            <w:tcW w:w="2482" w:type="dxa"/>
            <w:tcMar/>
          </w:tcPr>
          <w:p w:rsidR="27876895" w:rsidP="2D81338E" w:rsidRDefault="27876895" w14:paraId="2F82E066" w14:textId="0EC8AAC1">
            <w:pPr>
              <w:pStyle w:val="Normal"/>
              <w:ind w:left="0"/>
              <w:rPr>
                <w:sz w:val="24"/>
                <w:szCs w:val="24"/>
              </w:rPr>
            </w:pPr>
            <w:r w:rsidRPr="2D81338E" w:rsidR="27876895">
              <w:rPr>
                <w:sz w:val="24"/>
                <w:szCs w:val="24"/>
              </w:rPr>
              <w:t>Project Codes and standards</w:t>
            </w:r>
          </w:p>
        </w:tc>
        <w:tc>
          <w:tcPr>
            <w:tcW w:w="2482" w:type="dxa"/>
            <w:tcMar/>
          </w:tcPr>
          <w:p w:rsidR="27876895" w:rsidP="2D81338E" w:rsidRDefault="27876895" w14:paraId="5B31AC26" w14:textId="188BF737">
            <w:pPr>
              <w:pStyle w:val="Normal"/>
              <w:ind w:left="0"/>
              <w:rPr>
                <w:sz w:val="24"/>
                <w:szCs w:val="24"/>
              </w:rPr>
            </w:pPr>
            <w:r w:rsidRPr="2D81338E" w:rsidR="27876895">
              <w:rPr>
                <w:sz w:val="24"/>
                <w:szCs w:val="24"/>
              </w:rPr>
              <w:t>Project</w:t>
            </w:r>
            <w:r w:rsidRPr="2D81338E" w:rsidR="055C692F">
              <w:rPr>
                <w:sz w:val="24"/>
                <w:szCs w:val="24"/>
              </w:rPr>
              <w:t xml:space="preserve"> completion date</w:t>
            </w:r>
            <w:r w:rsidRPr="2D81338E" w:rsidR="01113C14">
              <w:rPr>
                <w:sz w:val="24"/>
                <w:szCs w:val="24"/>
              </w:rPr>
              <w:t xml:space="preserve"> for </w:t>
            </w:r>
            <w:r w:rsidRPr="2D81338E" w:rsidR="058DDB3E">
              <w:rPr>
                <w:sz w:val="24"/>
                <w:szCs w:val="24"/>
              </w:rPr>
              <w:t>open-source</w:t>
            </w:r>
            <w:r w:rsidRPr="2D81338E" w:rsidR="01113C14">
              <w:rPr>
                <w:sz w:val="24"/>
                <w:szCs w:val="24"/>
              </w:rPr>
              <w:t xml:space="preserve"> release</w:t>
            </w:r>
          </w:p>
        </w:tc>
      </w:tr>
    </w:tbl>
    <w:p w:rsidR="001F021E" w:rsidP="2D81338E" w:rsidRDefault="001F021E" w14:paraId="463F4230" w14:textId="1317091C">
      <w:pPr>
        <w:pStyle w:val="CcList"/>
        <w:numPr>
          <w:ilvl w:val="0"/>
          <w:numId w:val="13"/>
        </w:numPr>
        <w:spacing w:before="240" w:after="120" w:line="480" w:lineRule="auto"/>
        <w:ind w:left="0" w:right="0" w:firstLine="0"/>
        <w:rPr>
          <w:b w:val="1"/>
          <w:bCs w:val="1"/>
          <w:sz w:val="32"/>
          <w:szCs w:val="32"/>
        </w:rPr>
      </w:pPr>
      <w:r w:rsidRPr="2D81338E" w:rsidR="001F021E">
        <w:rPr>
          <w:b w:val="1"/>
          <w:bCs w:val="1"/>
          <w:sz w:val="32"/>
          <w:szCs w:val="32"/>
        </w:rPr>
        <w:t>Technical Specifications</w:t>
      </w:r>
    </w:p>
    <w:p w:rsidR="1909EB5F" w:rsidP="5EF53118" w:rsidRDefault="1909EB5F" w14:paraId="56037A08" w14:textId="3A61818D">
      <w:pPr>
        <w:spacing w:line="480" w:lineRule="auto"/>
        <w:ind w:left="0" w:right="0" w:firstLine="720"/>
        <w:rPr>
          <w:b w:val="0"/>
          <w:bCs w:val="0"/>
          <w:sz w:val="24"/>
          <w:szCs w:val="24"/>
        </w:rPr>
      </w:pPr>
      <w:r w:rsidRPr="5EF53118" w:rsidR="6AC24713">
        <w:rPr>
          <w:sz w:val="24"/>
          <w:szCs w:val="24"/>
        </w:rPr>
        <w:t xml:space="preserve">After setting the customer requirements and setting the </w:t>
      </w:r>
      <w:r w:rsidRPr="5EF53118" w:rsidR="6AC24713">
        <w:rPr>
          <w:sz w:val="24"/>
          <w:szCs w:val="24"/>
        </w:rPr>
        <w:t>appropriate engineering</w:t>
      </w:r>
      <w:r w:rsidRPr="5EF53118" w:rsidR="6AC24713">
        <w:rPr>
          <w:sz w:val="24"/>
          <w:szCs w:val="24"/>
        </w:rPr>
        <w:t xml:space="preserve"> goals</w:t>
      </w:r>
      <w:r w:rsidRPr="5EF53118" w:rsidR="6FB8E0E7">
        <w:rPr>
          <w:sz w:val="24"/>
          <w:szCs w:val="24"/>
        </w:rPr>
        <w:t xml:space="preserve">, a specification sheet for </w:t>
      </w:r>
      <w:r w:rsidRPr="5EF53118" w:rsidR="6FB8E0E7">
        <w:rPr>
          <w:sz w:val="24"/>
          <w:szCs w:val="24"/>
        </w:rPr>
        <w:t>the Rover</w:t>
      </w:r>
      <w:r w:rsidRPr="5EF53118" w:rsidR="6FB8E0E7">
        <w:rPr>
          <w:sz w:val="24"/>
          <w:szCs w:val="24"/>
        </w:rPr>
        <w:t xml:space="preserve"> Design </w:t>
      </w:r>
      <w:r w:rsidRPr="5EF53118" w:rsidR="4C5735EA">
        <w:rPr>
          <w:sz w:val="24"/>
          <w:szCs w:val="24"/>
        </w:rPr>
        <w:t xml:space="preserve">is used to guide the project goals </w:t>
      </w:r>
      <w:r w:rsidRPr="5EF53118" w:rsidR="792D83F9">
        <w:rPr>
          <w:sz w:val="24"/>
          <w:szCs w:val="24"/>
        </w:rPr>
        <w:t xml:space="preserve">to </w:t>
      </w:r>
      <w:r w:rsidRPr="5EF53118" w:rsidR="792D83F9">
        <w:rPr>
          <w:sz w:val="24"/>
          <w:szCs w:val="24"/>
        </w:rPr>
        <w:t>accomplish</w:t>
      </w:r>
      <w:r w:rsidRPr="5EF53118" w:rsidR="792D83F9">
        <w:rPr>
          <w:sz w:val="24"/>
          <w:szCs w:val="24"/>
        </w:rPr>
        <w:t xml:space="preserve"> the </w:t>
      </w:r>
      <w:r w:rsidRPr="5EF53118" w:rsidR="4C5735EA">
        <w:rPr>
          <w:sz w:val="24"/>
          <w:szCs w:val="24"/>
        </w:rPr>
        <w:t>customer requirements</w:t>
      </w:r>
      <w:r w:rsidRPr="5EF53118" w:rsidR="123BEA41">
        <w:rPr>
          <w:sz w:val="24"/>
          <w:szCs w:val="24"/>
        </w:rPr>
        <w:t xml:space="preserve"> in Appendix Figure 1</w:t>
      </w:r>
      <w:r w:rsidRPr="5EF53118" w:rsidR="38BBDA72">
        <w:rPr>
          <w:sz w:val="24"/>
          <w:szCs w:val="24"/>
        </w:rPr>
        <w:t xml:space="preserve">. The </w:t>
      </w:r>
      <w:r w:rsidRPr="5EF53118" w:rsidR="38BBDA72">
        <w:rPr>
          <w:b w:val="1"/>
          <w:bCs w:val="1"/>
          <w:sz w:val="24"/>
          <w:szCs w:val="24"/>
        </w:rPr>
        <w:t>Physical characteristics</w:t>
      </w:r>
      <w:r w:rsidRPr="5EF53118" w:rsidR="38BBDA72">
        <w:rPr>
          <w:b w:val="0"/>
          <w:bCs w:val="0"/>
          <w:sz w:val="24"/>
          <w:szCs w:val="24"/>
        </w:rPr>
        <w:t xml:space="preserve"> is </w:t>
      </w:r>
      <w:r w:rsidRPr="5EF53118" w:rsidR="38BBDA72">
        <w:rPr>
          <w:b w:val="0"/>
          <w:bCs w:val="0"/>
          <w:sz w:val="24"/>
          <w:szCs w:val="24"/>
        </w:rPr>
        <w:t>largely open</w:t>
      </w:r>
      <w:r w:rsidRPr="5EF53118" w:rsidR="38BBDA72">
        <w:rPr>
          <w:b w:val="0"/>
          <w:bCs w:val="0"/>
          <w:sz w:val="24"/>
          <w:szCs w:val="24"/>
        </w:rPr>
        <w:t xml:space="preserve"> ended for the Rover design, but it was </w:t>
      </w:r>
      <w:r w:rsidRPr="5EF53118" w:rsidR="38BBDA72">
        <w:rPr>
          <w:b w:val="0"/>
          <w:bCs w:val="0"/>
          <w:sz w:val="24"/>
          <w:szCs w:val="24"/>
        </w:rPr>
        <w:t>determined</w:t>
      </w:r>
      <w:r w:rsidRPr="5EF53118" w:rsidR="38BBDA72">
        <w:rPr>
          <w:b w:val="0"/>
          <w:bCs w:val="0"/>
          <w:sz w:val="24"/>
          <w:szCs w:val="24"/>
        </w:rPr>
        <w:t xml:space="preserve"> th</w:t>
      </w:r>
      <w:r w:rsidRPr="5EF53118" w:rsidR="603EC6E7">
        <w:rPr>
          <w:b w:val="0"/>
          <w:bCs w:val="0"/>
          <w:sz w:val="24"/>
          <w:szCs w:val="24"/>
        </w:rPr>
        <w:t xml:space="preserve">at a goal should be set to make the Rover tall enough to view over raised plant beds and rows to allow the user to view all the plants in the garden </w:t>
      </w:r>
      <w:r w:rsidRPr="5EF53118" w:rsidR="603EC6E7">
        <w:rPr>
          <w:b w:val="0"/>
          <w:bCs w:val="0"/>
          <w:sz w:val="24"/>
          <w:szCs w:val="24"/>
        </w:rPr>
        <w:t>ad</w:t>
      </w:r>
      <w:r w:rsidRPr="5EF53118" w:rsidR="39AED53E">
        <w:rPr>
          <w:b w:val="0"/>
          <w:bCs w:val="0"/>
          <w:sz w:val="24"/>
          <w:szCs w:val="24"/>
        </w:rPr>
        <w:t>equately which</w:t>
      </w:r>
      <w:r w:rsidRPr="5EF53118" w:rsidR="39AED53E">
        <w:rPr>
          <w:b w:val="0"/>
          <w:bCs w:val="0"/>
          <w:sz w:val="24"/>
          <w:szCs w:val="24"/>
        </w:rPr>
        <w:t xml:space="preserve"> was set at 18 inches. </w:t>
      </w:r>
      <w:r w:rsidRPr="5EF53118" w:rsidR="39AED53E">
        <w:rPr>
          <w:b w:val="0"/>
          <w:bCs w:val="0"/>
          <w:sz w:val="24"/>
          <w:szCs w:val="24"/>
        </w:rPr>
        <w:t>In the event of</w:t>
      </w:r>
      <w:r w:rsidRPr="5EF53118" w:rsidR="39AED53E">
        <w:rPr>
          <w:b w:val="0"/>
          <w:bCs w:val="0"/>
          <w:sz w:val="24"/>
          <w:szCs w:val="24"/>
        </w:rPr>
        <w:t xml:space="preserve"> a major malfunction or the rover needs to be repaired, the target for the rover weight is 150</w:t>
      </w:r>
      <w:r w:rsidRPr="5EF53118" w:rsidR="4452EA84">
        <w:rPr>
          <w:b w:val="0"/>
          <w:bCs w:val="0"/>
          <w:sz w:val="24"/>
          <w:szCs w:val="24"/>
        </w:rPr>
        <w:t xml:space="preserve"> pounds or less to allow the rover to be moved physically.</w:t>
      </w:r>
      <w:r w:rsidRPr="5EF53118" w:rsidR="7EC5677E">
        <w:rPr>
          <w:b w:val="0"/>
          <w:bCs w:val="0"/>
          <w:sz w:val="24"/>
          <w:szCs w:val="24"/>
        </w:rPr>
        <w:t xml:space="preserve"> The </w:t>
      </w:r>
      <w:r w:rsidRPr="5EF53118" w:rsidR="7EC5677E">
        <w:rPr>
          <w:b w:val="1"/>
          <w:bCs w:val="1"/>
          <w:sz w:val="24"/>
          <w:szCs w:val="24"/>
        </w:rPr>
        <w:t>Electrical</w:t>
      </w:r>
      <w:r w:rsidRPr="5EF53118" w:rsidR="7EC5677E">
        <w:rPr>
          <w:b w:val="0"/>
          <w:bCs w:val="0"/>
          <w:sz w:val="24"/>
          <w:szCs w:val="24"/>
        </w:rPr>
        <w:t xml:space="preserve"> specifications include the rover having battery life of 12 hours or more during extended use, a solar pan</w:t>
      </w:r>
      <w:r w:rsidRPr="5EF53118" w:rsidR="076531BC">
        <w:rPr>
          <w:b w:val="0"/>
          <w:bCs w:val="0"/>
          <w:sz w:val="24"/>
          <w:szCs w:val="24"/>
        </w:rPr>
        <w:t>el equipped on the rover for charging, and utilizing brushed motors for moving the rover across the garden at tar</w:t>
      </w:r>
      <w:r w:rsidRPr="5EF53118" w:rsidR="2905B9EF">
        <w:rPr>
          <w:b w:val="0"/>
          <w:bCs w:val="0"/>
          <w:sz w:val="24"/>
          <w:szCs w:val="24"/>
        </w:rPr>
        <w:t xml:space="preserve">get </w:t>
      </w:r>
      <w:r w:rsidRPr="5EF53118" w:rsidR="076531BC">
        <w:rPr>
          <w:b w:val="0"/>
          <w:bCs w:val="0"/>
          <w:sz w:val="24"/>
          <w:szCs w:val="24"/>
        </w:rPr>
        <w:t xml:space="preserve">speed of 3 mph </w:t>
      </w:r>
      <w:r w:rsidRPr="5EF53118" w:rsidR="0C86923C">
        <w:rPr>
          <w:b w:val="0"/>
          <w:bCs w:val="0"/>
          <w:sz w:val="24"/>
          <w:szCs w:val="24"/>
        </w:rPr>
        <w:t>grea</w:t>
      </w:r>
      <w:r w:rsidRPr="5EF53118" w:rsidR="076531BC">
        <w:rPr>
          <w:b w:val="0"/>
          <w:bCs w:val="0"/>
          <w:sz w:val="24"/>
          <w:szCs w:val="24"/>
        </w:rPr>
        <w:t>t</w:t>
      </w:r>
      <w:r w:rsidRPr="5EF53118" w:rsidR="0C86923C">
        <w:rPr>
          <w:b w:val="0"/>
          <w:bCs w:val="0"/>
          <w:sz w:val="24"/>
          <w:szCs w:val="24"/>
        </w:rPr>
        <w:t xml:space="preserve">er for </w:t>
      </w:r>
      <w:r w:rsidRPr="5EF53118" w:rsidR="2FCD5B8E">
        <w:rPr>
          <w:b w:val="1"/>
          <w:bCs w:val="1"/>
          <w:sz w:val="24"/>
          <w:szCs w:val="24"/>
        </w:rPr>
        <w:t>P</w:t>
      </w:r>
      <w:r w:rsidRPr="5EF53118" w:rsidR="0C86923C">
        <w:rPr>
          <w:b w:val="1"/>
          <w:bCs w:val="1"/>
          <w:sz w:val="24"/>
          <w:szCs w:val="24"/>
        </w:rPr>
        <w:t>erformance</w:t>
      </w:r>
      <w:r w:rsidRPr="5EF53118" w:rsidR="1A175F59">
        <w:rPr>
          <w:b w:val="0"/>
          <w:bCs w:val="0"/>
          <w:sz w:val="24"/>
          <w:szCs w:val="24"/>
        </w:rPr>
        <w:t xml:space="preserve">. For the </w:t>
      </w:r>
      <w:r w:rsidRPr="5EF53118" w:rsidR="1A175F59">
        <w:rPr>
          <w:b w:val="1"/>
          <w:bCs w:val="1"/>
          <w:sz w:val="24"/>
          <w:szCs w:val="24"/>
        </w:rPr>
        <w:t xml:space="preserve">Mechanical </w:t>
      </w:r>
      <w:r w:rsidRPr="5EF53118" w:rsidR="1A175F59">
        <w:rPr>
          <w:b w:val="0"/>
          <w:bCs w:val="0"/>
          <w:sz w:val="24"/>
          <w:szCs w:val="24"/>
        </w:rPr>
        <w:t xml:space="preserve">aspects of the rover, the design must be fully </w:t>
      </w:r>
      <w:r w:rsidRPr="5EF53118" w:rsidR="085AC91B">
        <w:rPr>
          <w:b w:val="0"/>
          <w:bCs w:val="0"/>
          <w:sz w:val="24"/>
          <w:szCs w:val="24"/>
        </w:rPr>
        <w:t>weatherproof</w:t>
      </w:r>
      <w:r w:rsidRPr="5EF53118" w:rsidR="1A175F59">
        <w:rPr>
          <w:b w:val="0"/>
          <w:bCs w:val="0"/>
          <w:sz w:val="24"/>
          <w:szCs w:val="24"/>
        </w:rPr>
        <w:t xml:space="preserve"> and survive extreme weather conditions. </w:t>
      </w:r>
      <w:r w:rsidRPr="5EF53118" w:rsidR="7969D1F1">
        <w:rPr>
          <w:b w:val="0"/>
          <w:bCs w:val="0"/>
          <w:sz w:val="24"/>
          <w:szCs w:val="24"/>
        </w:rPr>
        <w:t xml:space="preserve">The rover must also be capable of traversing difficult terrain as </w:t>
      </w:r>
      <w:r w:rsidRPr="5EF53118" w:rsidR="72193C05">
        <w:rPr>
          <w:b w:val="0"/>
          <w:bCs w:val="0"/>
          <w:sz w:val="24"/>
          <w:szCs w:val="24"/>
        </w:rPr>
        <w:t>user gardens are in various conditions</w:t>
      </w:r>
      <w:r w:rsidRPr="5EF53118" w:rsidR="7ECF346F">
        <w:rPr>
          <w:b w:val="0"/>
          <w:bCs w:val="0"/>
          <w:sz w:val="24"/>
          <w:szCs w:val="24"/>
        </w:rPr>
        <w:t>. Once the rover is open source, the rover must be of simple design and be possible to repair by all users in the event of malfunction.</w:t>
      </w:r>
      <w:r w:rsidRPr="5EF53118" w:rsidR="72193C05">
        <w:rPr>
          <w:b w:val="0"/>
          <w:bCs w:val="0"/>
          <w:sz w:val="24"/>
          <w:szCs w:val="24"/>
        </w:rPr>
        <w:t xml:space="preserve"> </w:t>
      </w:r>
      <w:r w:rsidRPr="5EF53118" w:rsidR="7969D1F1">
        <w:rPr>
          <w:b w:val="0"/>
          <w:bCs w:val="0"/>
          <w:sz w:val="24"/>
          <w:szCs w:val="24"/>
        </w:rPr>
        <w:t xml:space="preserve"> </w:t>
      </w:r>
      <w:r w:rsidRPr="5EF53118" w:rsidR="0B9C6138">
        <w:rPr>
          <w:b w:val="0"/>
          <w:bCs w:val="0"/>
          <w:sz w:val="24"/>
          <w:szCs w:val="24"/>
        </w:rPr>
        <w:t>The</w:t>
      </w:r>
      <w:r w:rsidRPr="5EF53118" w:rsidR="0C86923C">
        <w:rPr>
          <w:b w:val="0"/>
          <w:bCs w:val="0"/>
          <w:sz w:val="24"/>
          <w:szCs w:val="24"/>
        </w:rPr>
        <w:t xml:space="preserve"> project sponsor has mandated the inclusion of the GNC modem which will be implemented under </w:t>
      </w:r>
      <w:r w:rsidRPr="5EF53118" w:rsidR="0C86923C">
        <w:rPr>
          <w:b w:val="1"/>
          <w:bCs w:val="1"/>
          <w:sz w:val="24"/>
          <w:szCs w:val="24"/>
        </w:rPr>
        <w:t xml:space="preserve">Software </w:t>
      </w:r>
      <w:r w:rsidRPr="5EF53118" w:rsidR="0C86923C">
        <w:rPr>
          <w:b w:val="0"/>
          <w:bCs w:val="0"/>
          <w:sz w:val="24"/>
          <w:szCs w:val="24"/>
        </w:rPr>
        <w:t>specifi</w:t>
      </w:r>
      <w:r w:rsidRPr="5EF53118" w:rsidR="5EAE476A">
        <w:rPr>
          <w:b w:val="0"/>
          <w:bCs w:val="0"/>
          <w:sz w:val="24"/>
          <w:szCs w:val="24"/>
        </w:rPr>
        <w:t>cations</w:t>
      </w:r>
      <w:r w:rsidRPr="5EF53118" w:rsidR="4932C134">
        <w:rPr>
          <w:b w:val="0"/>
          <w:bCs w:val="0"/>
          <w:sz w:val="24"/>
          <w:szCs w:val="24"/>
        </w:rPr>
        <w:t>. The data communications from the rover to the cloud</w:t>
      </w:r>
      <w:r w:rsidRPr="5EF53118" w:rsidR="77A47846">
        <w:rPr>
          <w:b w:val="0"/>
          <w:bCs w:val="0"/>
          <w:sz w:val="24"/>
          <w:szCs w:val="24"/>
        </w:rPr>
        <w:t xml:space="preserve">, ability to integrate future tools </w:t>
      </w:r>
      <w:r w:rsidRPr="5EF53118" w:rsidR="27F227A1">
        <w:rPr>
          <w:b w:val="0"/>
          <w:bCs w:val="0"/>
          <w:sz w:val="24"/>
          <w:szCs w:val="24"/>
        </w:rPr>
        <w:t xml:space="preserve">or </w:t>
      </w:r>
      <w:r w:rsidRPr="5EF53118" w:rsidR="77A47846">
        <w:rPr>
          <w:b w:val="0"/>
          <w:bCs w:val="0"/>
          <w:sz w:val="24"/>
          <w:szCs w:val="24"/>
        </w:rPr>
        <w:t xml:space="preserve">sensors after </w:t>
      </w:r>
      <w:r w:rsidRPr="5EF53118" w:rsidR="1C96A5C2">
        <w:rPr>
          <w:b w:val="0"/>
          <w:bCs w:val="0"/>
          <w:sz w:val="24"/>
          <w:szCs w:val="24"/>
        </w:rPr>
        <w:t>open-source</w:t>
      </w:r>
      <w:r w:rsidRPr="5EF53118" w:rsidR="77A47846">
        <w:rPr>
          <w:b w:val="0"/>
          <w:bCs w:val="0"/>
          <w:sz w:val="24"/>
          <w:szCs w:val="24"/>
        </w:rPr>
        <w:t xml:space="preserve"> </w:t>
      </w:r>
      <w:r w:rsidRPr="5EF53118" w:rsidR="06682AB3">
        <w:rPr>
          <w:b w:val="0"/>
          <w:bCs w:val="0"/>
          <w:sz w:val="24"/>
          <w:szCs w:val="24"/>
        </w:rPr>
        <w:t>release and</w:t>
      </w:r>
      <w:r w:rsidRPr="5EF53118" w:rsidR="4932C134">
        <w:rPr>
          <w:b w:val="0"/>
          <w:bCs w:val="0"/>
          <w:sz w:val="24"/>
          <w:szCs w:val="24"/>
        </w:rPr>
        <w:t xml:space="preserve"> controlling with a mobile app</w:t>
      </w:r>
      <w:r w:rsidRPr="5EF53118" w:rsidR="5A95B56A">
        <w:rPr>
          <w:b w:val="0"/>
          <w:bCs w:val="0"/>
          <w:sz w:val="24"/>
          <w:szCs w:val="24"/>
        </w:rPr>
        <w:t xml:space="preserve"> along with the user interface</w:t>
      </w:r>
      <w:r w:rsidRPr="5EF53118" w:rsidR="4932C134">
        <w:rPr>
          <w:b w:val="0"/>
          <w:bCs w:val="0"/>
          <w:sz w:val="24"/>
          <w:szCs w:val="24"/>
        </w:rPr>
        <w:t xml:space="preserve"> will also be handled </w:t>
      </w:r>
      <w:r w:rsidRPr="5EF53118" w:rsidR="045C3B97">
        <w:rPr>
          <w:b w:val="0"/>
          <w:bCs w:val="0"/>
          <w:sz w:val="24"/>
          <w:szCs w:val="24"/>
        </w:rPr>
        <w:t>as whole by the</w:t>
      </w:r>
      <w:r w:rsidRPr="5EF53118" w:rsidR="4932C134">
        <w:rPr>
          <w:b w:val="0"/>
          <w:bCs w:val="0"/>
          <w:sz w:val="24"/>
          <w:szCs w:val="24"/>
        </w:rPr>
        <w:t xml:space="preserve"> design team.</w:t>
      </w:r>
    </w:p>
    <w:p w:rsidR="6D5846C0" w:rsidP="5EF53118" w:rsidRDefault="6D5846C0" w14:paraId="425E4AEA" w14:textId="6711A6C0">
      <w:pPr>
        <w:pStyle w:val="Normal"/>
        <w:spacing w:line="480" w:lineRule="auto"/>
        <w:ind w:left="0" w:right="0" w:firstLine="720"/>
        <w:jc w:val="left"/>
        <w:rPr>
          <w:sz w:val="24"/>
          <w:szCs w:val="24"/>
        </w:rPr>
      </w:pPr>
      <w:r w:rsidRPr="5EF53118" w:rsidR="6D5846C0">
        <w:rPr>
          <w:sz w:val="24"/>
          <w:szCs w:val="24"/>
        </w:rPr>
        <w:t>To</w:t>
      </w:r>
      <w:r w:rsidRPr="5EF53118" w:rsidR="12B8F528">
        <w:rPr>
          <w:sz w:val="24"/>
          <w:szCs w:val="24"/>
        </w:rPr>
        <w:t xml:space="preserve"> organize the design </w:t>
      </w:r>
      <w:r w:rsidRPr="5EF53118" w:rsidR="30D5C1E0">
        <w:rPr>
          <w:sz w:val="24"/>
          <w:szCs w:val="24"/>
        </w:rPr>
        <w:t>team’s</w:t>
      </w:r>
      <w:r w:rsidRPr="5EF53118" w:rsidR="12B8F528">
        <w:rPr>
          <w:sz w:val="24"/>
          <w:szCs w:val="24"/>
        </w:rPr>
        <w:t xml:space="preserve"> efforts to accomplish the sponsor and customer requirements, a House of Quality was employed to target the team</w:t>
      </w:r>
      <w:r w:rsidRPr="5EF53118" w:rsidR="60057DC6">
        <w:rPr>
          <w:sz w:val="24"/>
          <w:szCs w:val="24"/>
        </w:rPr>
        <w:t>’s efforts</w:t>
      </w:r>
      <w:r w:rsidRPr="5EF53118" w:rsidR="178F64A6">
        <w:rPr>
          <w:sz w:val="24"/>
          <w:szCs w:val="24"/>
        </w:rPr>
        <w:t xml:space="preserve"> in </w:t>
      </w:r>
      <w:r w:rsidRPr="5EF53118" w:rsidR="6328202F">
        <w:rPr>
          <w:sz w:val="24"/>
          <w:szCs w:val="24"/>
        </w:rPr>
        <w:t>Chart</w:t>
      </w:r>
      <w:r w:rsidRPr="5EF53118" w:rsidR="178F64A6">
        <w:rPr>
          <w:sz w:val="24"/>
          <w:szCs w:val="24"/>
        </w:rPr>
        <w:t xml:space="preserve"> </w:t>
      </w:r>
      <w:r w:rsidRPr="5EF53118" w:rsidR="54C13C4F">
        <w:rPr>
          <w:sz w:val="24"/>
          <w:szCs w:val="24"/>
        </w:rPr>
        <w:t xml:space="preserve">#1 in the </w:t>
      </w:r>
      <w:r w:rsidRPr="5EF53118" w:rsidR="561EF008">
        <w:rPr>
          <w:sz w:val="24"/>
          <w:szCs w:val="24"/>
        </w:rPr>
        <w:t>A</w:t>
      </w:r>
      <w:r w:rsidRPr="5EF53118" w:rsidR="54C13C4F">
        <w:rPr>
          <w:sz w:val="24"/>
          <w:szCs w:val="24"/>
        </w:rPr>
        <w:t>ppendix</w:t>
      </w:r>
      <w:r w:rsidRPr="5EF53118" w:rsidR="178F64A6">
        <w:rPr>
          <w:sz w:val="24"/>
          <w:szCs w:val="24"/>
        </w:rPr>
        <w:t xml:space="preserve"> for the House of Quality. </w:t>
      </w:r>
      <w:r w:rsidRPr="5EF53118" w:rsidR="328C01E6">
        <w:rPr>
          <w:sz w:val="24"/>
          <w:szCs w:val="24"/>
        </w:rPr>
        <w:t>Here the customer and engineering requirements were ranked and analyzed for negative and positive relationships,</w:t>
      </w:r>
      <w:r w:rsidRPr="5EF53118" w:rsidR="62AEB898">
        <w:rPr>
          <w:sz w:val="24"/>
          <w:szCs w:val="24"/>
        </w:rPr>
        <w:t xml:space="preserve"> correlations, and directions of improvement. Targets were set for each engineering requirement as goals to be accomplished for the rover design. As the </w:t>
      </w:r>
      <w:r w:rsidRPr="5EF53118" w:rsidR="35B8308B">
        <w:rPr>
          <w:sz w:val="24"/>
          <w:szCs w:val="24"/>
        </w:rPr>
        <w:t xml:space="preserve">project is developed, these requirements will change to better suit the customer and sponsor requirements to better suit the rover design. </w:t>
      </w:r>
      <w:r w:rsidRPr="5EF53118" w:rsidR="3A79DBE1">
        <w:rPr>
          <w:sz w:val="24"/>
          <w:szCs w:val="24"/>
        </w:rPr>
        <w:t>Using the Weight Chart in the House of Quality, the critical engineering requirements are</w:t>
      </w:r>
      <w:r w:rsidRPr="5EF53118" w:rsidR="6C417DA1">
        <w:rPr>
          <w:sz w:val="24"/>
          <w:szCs w:val="24"/>
        </w:rPr>
        <w:t xml:space="preserve"> noted as the following:</w:t>
      </w:r>
      <w:r w:rsidRPr="5EF53118" w:rsidR="3A79DBE1">
        <w:rPr>
          <w:sz w:val="24"/>
          <w:szCs w:val="24"/>
        </w:rPr>
        <w:t xml:space="preserve"> </w:t>
      </w:r>
      <w:r w:rsidRPr="5EF53118" w:rsidR="3A79DBE1">
        <w:rPr>
          <w:sz w:val="24"/>
          <w:szCs w:val="24"/>
        </w:rPr>
        <w:t xml:space="preserve">integration of future tools and electronics, rover battery life, ability to traverse difficult terrain, and mandatory integration of GNC modem. The GNC modem is supplied by the project sponsor, Hip-Sci, and will be responsible for communicating the rover’s position, navigation by the user, and communication with the cloud service. The rover battery life has a requirement of 12 hours or greater of extensive use, durable in severe temperature extremes, and compact to </w:t>
      </w:r>
      <w:r w:rsidRPr="5EF53118" w:rsidR="3A79DBE1">
        <w:rPr>
          <w:sz w:val="24"/>
          <w:szCs w:val="24"/>
        </w:rPr>
        <w:t>limi</w:t>
      </w:r>
      <w:r w:rsidRPr="5EF53118" w:rsidR="74DA45F5">
        <w:rPr>
          <w:sz w:val="24"/>
          <w:szCs w:val="24"/>
        </w:rPr>
        <w:t>t the size and weight of the rover</w:t>
      </w:r>
      <w:r w:rsidRPr="5EF53118" w:rsidR="5A934EF2">
        <w:rPr>
          <w:sz w:val="24"/>
          <w:szCs w:val="24"/>
        </w:rPr>
        <w:t xml:space="preserve"> overall</w:t>
      </w:r>
      <w:r w:rsidRPr="5EF53118" w:rsidR="74DA45F5">
        <w:rPr>
          <w:sz w:val="24"/>
          <w:szCs w:val="24"/>
        </w:rPr>
        <w:t xml:space="preserve">. </w:t>
      </w:r>
      <w:r w:rsidRPr="5EF53118" w:rsidR="0966A502">
        <w:rPr>
          <w:sz w:val="24"/>
          <w:szCs w:val="24"/>
        </w:rPr>
        <w:t xml:space="preserve">As further research is conducted into </w:t>
      </w:r>
      <w:r w:rsidRPr="5EF53118" w:rsidR="4A9E34CC">
        <w:rPr>
          <w:sz w:val="24"/>
          <w:szCs w:val="24"/>
        </w:rPr>
        <w:t>battery</w:t>
      </w:r>
      <w:r w:rsidRPr="5EF53118" w:rsidR="0966A502">
        <w:rPr>
          <w:sz w:val="24"/>
          <w:szCs w:val="24"/>
        </w:rPr>
        <w:t xml:space="preserve"> selection for the rover, it is desired to maximize the battery life of the rover even during extensive field use by the operator.</w:t>
      </w:r>
      <w:r w:rsidRPr="5EF53118" w:rsidR="2D3BDA73">
        <w:rPr>
          <w:sz w:val="24"/>
          <w:szCs w:val="24"/>
        </w:rPr>
        <w:t xml:space="preserve"> For charging the rover, a solar panel charger with a </w:t>
      </w:r>
      <w:r w:rsidRPr="5EF53118" w:rsidR="2DFBCFAC">
        <w:rPr>
          <w:sz w:val="24"/>
          <w:szCs w:val="24"/>
        </w:rPr>
        <w:t>charge rate</w:t>
      </w:r>
      <w:r w:rsidRPr="5EF53118" w:rsidR="2D3BDA73">
        <w:rPr>
          <w:sz w:val="24"/>
          <w:szCs w:val="24"/>
        </w:rPr>
        <w:t xml:space="preserve"> to 2 amps will be equipped to the rover per the sponsor’s requirements to allow the rover to be parked at any location in a garden and recharge the battery for </w:t>
      </w:r>
      <w:r w:rsidRPr="5EF53118" w:rsidR="0C8E4D0C">
        <w:rPr>
          <w:sz w:val="24"/>
          <w:szCs w:val="24"/>
        </w:rPr>
        <w:t>next use.</w:t>
      </w:r>
      <w:r w:rsidRPr="5EF53118" w:rsidR="6E3B7FCC">
        <w:rPr>
          <w:sz w:val="24"/>
          <w:szCs w:val="24"/>
        </w:rPr>
        <w:t xml:space="preserve"> </w:t>
      </w:r>
      <w:r w:rsidRPr="5EF53118" w:rsidR="1836D1C9">
        <w:rPr>
          <w:sz w:val="24"/>
          <w:szCs w:val="24"/>
        </w:rPr>
        <w:t xml:space="preserve">Since the project is to be released to open source, the project sponsor desired the rover feature the ability to integrate </w:t>
      </w:r>
      <w:r w:rsidRPr="5EF53118" w:rsidR="5D9E17E5">
        <w:rPr>
          <w:sz w:val="24"/>
          <w:szCs w:val="24"/>
        </w:rPr>
        <w:t>easily</w:t>
      </w:r>
      <w:r w:rsidRPr="5EF53118" w:rsidR="1836D1C9">
        <w:rPr>
          <w:sz w:val="24"/>
          <w:szCs w:val="24"/>
        </w:rPr>
        <w:t xml:space="preserve"> with future hardware and software accessories added to the rover for further</w:t>
      </w:r>
      <w:r w:rsidRPr="5EF53118" w:rsidR="3C108DD5">
        <w:rPr>
          <w:sz w:val="24"/>
          <w:szCs w:val="24"/>
        </w:rPr>
        <w:t xml:space="preserve"> development and improvement. This includes space</w:t>
      </w:r>
      <w:r w:rsidRPr="5EF53118" w:rsidR="3D848C7C">
        <w:rPr>
          <w:sz w:val="24"/>
          <w:szCs w:val="24"/>
        </w:rPr>
        <w:t xml:space="preserve"> for components</w:t>
      </w:r>
      <w:r w:rsidRPr="5EF53118" w:rsidR="3C108DD5">
        <w:rPr>
          <w:sz w:val="24"/>
          <w:szCs w:val="24"/>
        </w:rPr>
        <w:t xml:space="preserve"> inside the rover for sensitive electronics, as well as </w:t>
      </w:r>
      <w:r w:rsidRPr="5EF53118" w:rsidR="76C25DC1">
        <w:rPr>
          <w:sz w:val="24"/>
          <w:szCs w:val="24"/>
        </w:rPr>
        <w:t xml:space="preserve">outside the rover on the body for additional sensors. It should be noted that the solar panel charger proposed for this rover will </w:t>
      </w:r>
      <w:r w:rsidRPr="5EF53118" w:rsidR="6F71AE5D">
        <w:rPr>
          <w:sz w:val="24"/>
          <w:szCs w:val="24"/>
        </w:rPr>
        <w:t xml:space="preserve">have </w:t>
      </w:r>
      <w:r w:rsidRPr="5EF53118" w:rsidR="043B08EA">
        <w:rPr>
          <w:sz w:val="24"/>
          <w:szCs w:val="24"/>
        </w:rPr>
        <w:t>an</w:t>
      </w:r>
      <w:r w:rsidRPr="5EF53118" w:rsidR="6F71AE5D">
        <w:rPr>
          <w:sz w:val="24"/>
          <w:szCs w:val="24"/>
        </w:rPr>
        <w:t xml:space="preserve"> impact </w:t>
      </w:r>
      <w:r w:rsidRPr="5EF53118" w:rsidR="6FB9A462">
        <w:rPr>
          <w:sz w:val="24"/>
          <w:szCs w:val="24"/>
        </w:rPr>
        <w:t>on</w:t>
      </w:r>
      <w:r w:rsidRPr="5EF53118" w:rsidR="6F71AE5D">
        <w:rPr>
          <w:sz w:val="24"/>
          <w:szCs w:val="24"/>
        </w:rPr>
        <w:t xml:space="preserve"> the space afforded to the outside of the rover, thus the design team will be maximizing the space available.</w:t>
      </w:r>
      <w:r w:rsidRPr="5EF53118" w:rsidR="09FA4755">
        <w:rPr>
          <w:sz w:val="24"/>
          <w:szCs w:val="24"/>
        </w:rPr>
        <w:t xml:space="preserve"> </w:t>
      </w:r>
      <w:r w:rsidRPr="5EF53118" w:rsidR="3658A674">
        <w:rPr>
          <w:sz w:val="24"/>
          <w:szCs w:val="24"/>
        </w:rPr>
        <w:t xml:space="preserve">For the rover to successfully navigate in the garden, the suspension system of the rover must be able to traverse over obstacles such as hoses, ruts, sticks, plants, fallen vegetation, and more to allow the user to reach any area within their </w:t>
      </w:r>
      <w:r w:rsidRPr="5EF53118" w:rsidR="26D5440F">
        <w:rPr>
          <w:sz w:val="24"/>
          <w:szCs w:val="24"/>
        </w:rPr>
        <w:t>garden boundary.</w:t>
      </w:r>
    </w:p>
    <w:p w:rsidR="001F021E" w:rsidP="2D81338E" w:rsidRDefault="001F021E" w14:paraId="415D5237" w14:textId="6068ECA2">
      <w:pPr>
        <w:pStyle w:val="CcList"/>
        <w:numPr>
          <w:ilvl w:val="0"/>
          <w:numId w:val="13"/>
        </w:numPr>
        <w:spacing w:before="240" w:after="120" w:line="480" w:lineRule="auto"/>
        <w:ind w:left="0" w:right="0" w:firstLine="0"/>
        <w:rPr>
          <w:b w:val="1"/>
          <w:bCs w:val="1"/>
          <w:sz w:val="32"/>
          <w:szCs w:val="32"/>
        </w:rPr>
      </w:pPr>
      <w:r w:rsidRPr="2D81338E" w:rsidR="001F021E">
        <w:rPr>
          <w:b w:val="1"/>
          <w:bCs w:val="1"/>
          <w:sz w:val="32"/>
          <w:szCs w:val="32"/>
        </w:rPr>
        <w:t>Design Approach and Details</w:t>
      </w:r>
    </w:p>
    <w:p w:rsidR="00D05DAD" w:rsidP="2D81338E" w:rsidRDefault="00D05DAD" w14:paraId="60D4D833" w14:textId="05643236">
      <w:pPr>
        <w:pStyle w:val="CcList"/>
        <w:numPr>
          <w:ilvl w:val="1"/>
          <w:numId w:val="13"/>
        </w:numPr>
        <w:spacing w:before="240" w:after="120" w:line="480" w:lineRule="auto"/>
        <w:ind w:left="0" w:right="0" w:firstLine="0"/>
        <w:rPr>
          <w:b w:val="1"/>
          <w:bCs w:val="1"/>
          <w:sz w:val="28"/>
          <w:szCs w:val="28"/>
        </w:rPr>
      </w:pPr>
      <w:r w:rsidRPr="2D81338E" w:rsidR="00D05DAD">
        <w:rPr>
          <w:b w:val="1"/>
          <w:bCs w:val="1"/>
          <w:sz w:val="28"/>
          <w:szCs w:val="28"/>
        </w:rPr>
        <w:t>Design Concept Ideation</w:t>
      </w:r>
      <w:r w:rsidRPr="2D81338E" w:rsidR="00AF49C8">
        <w:rPr>
          <w:b w:val="1"/>
          <w:bCs w:val="1"/>
          <w:sz w:val="28"/>
          <w:szCs w:val="28"/>
        </w:rPr>
        <w:t xml:space="preserve">, </w:t>
      </w:r>
      <w:r w:rsidRPr="2D81338E" w:rsidR="00AF49C8">
        <w:rPr>
          <w:b w:val="1"/>
          <w:bCs w:val="1"/>
          <w:sz w:val="28"/>
          <w:szCs w:val="28"/>
        </w:rPr>
        <w:t>Constraints</w:t>
      </w:r>
      <w:r w:rsidRPr="2D81338E" w:rsidR="00AF49C8">
        <w:rPr>
          <w:b w:val="1"/>
          <w:bCs w:val="1"/>
          <w:sz w:val="28"/>
          <w:szCs w:val="28"/>
        </w:rPr>
        <w:t xml:space="preserve">, Alternatives, and </w:t>
      </w:r>
      <w:r w:rsidRPr="2D81338E" w:rsidR="00AF49C8">
        <w:rPr>
          <w:b w:val="1"/>
          <w:bCs w:val="1"/>
          <w:sz w:val="28"/>
          <w:szCs w:val="28"/>
        </w:rPr>
        <w:t>Tradeoffs</w:t>
      </w:r>
    </w:p>
    <w:p w:rsidR="37166188" w:rsidP="5EF53118" w:rsidRDefault="37166188" w14:paraId="5D858DD0" w14:textId="28D8665A">
      <w:pPr>
        <w:pStyle w:val="Normal"/>
        <w:spacing w:line="480" w:lineRule="auto"/>
        <w:ind w:left="0" w:firstLine="720"/>
        <w:rPr>
          <w:sz w:val="24"/>
          <w:szCs w:val="24"/>
        </w:rPr>
      </w:pPr>
      <w:r w:rsidRPr="5EF53118" w:rsidR="37166188">
        <w:rPr>
          <w:sz w:val="24"/>
          <w:szCs w:val="24"/>
        </w:rPr>
        <w:t>The design consists of Modern Radio GNC-Modem (Guidance, Navigation, and Control), Modern Radio sensors, Modern Radio IOT stick, high-resolution Wi-Fi cameras, and Raspberry Pi microcontroller.</w:t>
      </w:r>
      <w:r w:rsidRPr="5EF53118" w:rsidR="43E38E50">
        <w:rPr>
          <w:sz w:val="24"/>
          <w:szCs w:val="24"/>
        </w:rPr>
        <w:t xml:space="preserve"> </w:t>
      </w:r>
      <w:r w:rsidRPr="5EF53118" w:rsidR="7ACED07A">
        <w:rPr>
          <w:sz w:val="24"/>
          <w:szCs w:val="24"/>
        </w:rPr>
        <w:t>Raspberry</w:t>
      </w:r>
      <w:r w:rsidRPr="5EF53118" w:rsidR="43E38E50">
        <w:rPr>
          <w:sz w:val="24"/>
          <w:szCs w:val="24"/>
        </w:rPr>
        <w:t xml:space="preserve"> Pi</w:t>
      </w:r>
      <w:r w:rsidRPr="5EF53118" w:rsidR="4B9F1494">
        <w:rPr>
          <w:sz w:val="24"/>
          <w:szCs w:val="24"/>
        </w:rPr>
        <w:t xml:space="preserve"> will be set up as the controller for the robot, where in reads input signals from a joystick </w:t>
      </w:r>
      <w:r w:rsidRPr="5EF53118" w:rsidR="2AF1872D">
        <w:rPr>
          <w:sz w:val="24"/>
          <w:szCs w:val="24"/>
        </w:rPr>
        <w:t>(for testing) and mobile devices after testing.</w:t>
      </w:r>
      <w:r w:rsidRPr="5EF53118" w:rsidR="37166188">
        <w:rPr>
          <w:sz w:val="24"/>
          <w:szCs w:val="24"/>
        </w:rPr>
        <w:t xml:space="preserve"> The GNC-Modem will be set up to allow cellular devices to control the location and movement of the robot from the user interface application controls within a geofenced area. </w:t>
      </w:r>
      <w:r w:rsidRPr="5EF53118" w:rsidR="73A6332B">
        <w:rPr>
          <w:sz w:val="24"/>
          <w:szCs w:val="24"/>
        </w:rPr>
        <w:t>Additional</w:t>
      </w:r>
      <w:r w:rsidRPr="5EF53118" w:rsidR="73A6332B">
        <w:rPr>
          <w:sz w:val="24"/>
          <w:szCs w:val="24"/>
        </w:rPr>
        <w:t xml:space="preserve"> features to analyze the soil temperature and moisture, examine plants for d</w:t>
      </w:r>
      <w:r w:rsidRPr="5EF53118" w:rsidR="13528CAD">
        <w:rPr>
          <w:sz w:val="24"/>
          <w:szCs w:val="24"/>
        </w:rPr>
        <w:t>isease will be implemented with the Modern Radio sensors and IOT stick.</w:t>
      </w:r>
      <w:r w:rsidRPr="5EF53118" w:rsidR="67141D4C">
        <w:rPr>
          <w:sz w:val="24"/>
          <w:szCs w:val="24"/>
        </w:rPr>
        <w:t xml:space="preserve"> </w:t>
      </w:r>
      <w:r w:rsidRPr="5EF53118" w:rsidR="4F065A22">
        <w:rPr>
          <w:sz w:val="24"/>
          <w:szCs w:val="24"/>
        </w:rPr>
        <w:t>The final</w:t>
      </w:r>
      <w:r w:rsidRPr="5EF53118" w:rsidR="67141D4C">
        <w:rPr>
          <w:sz w:val="24"/>
          <w:szCs w:val="24"/>
        </w:rPr>
        <w:t xml:space="preserve"> stage of the design will be the set-up of the </w:t>
      </w:r>
      <w:r w:rsidRPr="5EF53118" w:rsidR="218B9FF3">
        <w:rPr>
          <w:sz w:val="24"/>
          <w:szCs w:val="24"/>
        </w:rPr>
        <w:t>WIFI camera system</w:t>
      </w:r>
      <w:r w:rsidRPr="5EF53118" w:rsidR="67141D4C">
        <w:rPr>
          <w:sz w:val="24"/>
          <w:szCs w:val="24"/>
        </w:rPr>
        <w:t xml:space="preserve"> </w:t>
      </w:r>
      <w:r w:rsidRPr="5EF53118" w:rsidR="6C4A3D6D">
        <w:rPr>
          <w:sz w:val="24"/>
          <w:szCs w:val="24"/>
        </w:rPr>
        <w:t xml:space="preserve">to enable users to remotely control the robot </w:t>
      </w:r>
      <w:r w:rsidRPr="5EF53118" w:rsidR="4BCBF263">
        <w:rPr>
          <w:sz w:val="24"/>
          <w:szCs w:val="24"/>
        </w:rPr>
        <w:t xml:space="preserve">anywhere in the world. </w:t>
      </w:r>
    </w:p>
    <w:p w:rsidR="2E230F49" w:rsidP="5EF53118" w:rsidRDefault="2E230F49" w14:paraId="6317BFE9" w14:textId="288C5C9E">
      <w:pPr>
        <w:pStyle w:val="Normal"/>
        <w:spacing w:line="480" w:lineRule="auto"/>
        <w:ind w:left="0" w:firstLine="720"/>
        <w:rPr>
          <w:sz w:val="24"/>
          <w:szCs w:val="24"/>
        </w:rPr>
      </w:pPr>
      <w:r w:rsidRPr="5EF53118" w:rsidR="2E230F49">
        <w:rPr>
          <w:sz w:val="24"/>
          <w:szCs w:val="24"/>
        </w:rPr>
        <w:t xml:space="preserve">In designing the body of the robot, the main factors considered were durability, size, and water-resistant. In terms of durability, we want the robot to withstand </w:t>
      </w:r>
      <w:r w:rsidRPr="5EF53118" w:rsidR="01D77EDC">
        <w:rPr>
          <w:sz w:val="24"/>
          <w:szCs w:val="24"/>
        </w:rPr>
        <w:t>extreme</w:t>
      </w:r>
      <w:r w:rsidRPr="5EF53118" w:rsidR="2E230F49">
        <w:rPr>
          <w:sz w:val="24"/>
          <w:szCs w:val="24"/>
        </w:rPr>
        <w:t xml:space="preserve"> temperatures, casual drops, and mechanical stress. This robot is subject to </w:t>
      </w:r>
      <w:r w:rsidRPr="5EF53118" w:rsidR="52AC1335">
        <w:rPr>
          <w:sz w:val="24"/>
          <w:szCs w:val="24"/>
        </w:rPr>
        <w:t>remaining</w:t>
      </w:r>
      <w:r w:rsidRPr="5EF53118" w:rsidR="2E230F49">
        <w:rPr>
          <w:sz w:val="24"/>
          <w:szCs w:val="24"/>
        </w:rPr>
        <w:t xml:space="preserve"> outdoors, so it will be useful for it to function in </w:t>
      </w:r>
      <w:r w:rsidRPr="5EF53118" w:rsidR="4D7FB488">
        <w:rPr>
          <w:sz w:val="24"/>
          <w:szCs w:val="24"/>
        </w:rPr>
        <w:t>severe weather</w:t>
      </w:r>
      <w:r w:rsidRPr="5EF53118" w:rsidR="2E230F49">
        <w:rPr>
          <w:sz w:val="24"/>
          <w:szCs w:val="24"/>
        </w:rPr>
        <w:t xml:space="preserve"> conditions such as rain and snow. Our plan is to 3D print these parts using reliable materials. </w:t>
      </w:r>
    </w:p>
    <w:p w:rsidR="2E230F49" w:rsidP="5EF53118" w:rsidRDefault="2E230F49" w14:paraId="3CD15967" w14:textId="63354E49">
      <w:pPr>
        <w:pStyle w:val="Normal"/>
        <w:spacing w:line="480" w:lineRule="auto"/>
        <w:ind w:left="0" w:firstLine="720"/>
      </w:pPr>
      <w:r w:rsidRPr="5EF53118" w:rsidR="2E230F49">
        <w:rPr>
          <w:sz w:val="24"/>
          <w:szCs w:val="24"/>
        </w:rPr>
        <w:t xml:space="preserve">The major computing aspect of this project is designing a mobile platform to navigate the robot and make use of its analytics features. The software team will </w:t>
      </w:r>
      <w:r w:rsidRPr="5EF53118" w:rsidR="2E230F49">
        <w:rPr>
          <w:sz w:val="24"/>
          <w:szCs w:val="24"/>
        </w:rPr>
        <w:t>be responsible for</w:t>
      </w:r>
      <w:r w:rsidRPr="5EF53118" w:rsidR="2E230F49">
        <w:rPr>
          <w:sz w:val="24"/>
          <w:szCs w:val="24"/>
        </w:rPr>
        <w:t xml:space="preserve"> dealing with the hardware-software interface and creating a user interface application that is easy for consumers to use. The HW-SW interface will </w:t>
      </w:r>
      <w:r w:rsidRPr="5EF53118" w:rsidR="03A1EA0B">
        <w:rPr>
          <w:sz w:val="24"/>
          <w:szCs w:val="24"/>
        </w:rPr>
        <w:t>focus</w:t>
      </w:r>
      <w:r w:rsidRPr="5EF53118" w:rsidR="2E230F49">
        <w:rPr>
          <w:sz w:val="24"/>
          <w:szCs w:val="24"/>
        </w:rPr>
        <w:t xml:space="preserve"> on programming the Raspberry Pi as the main controller for the robot and its internal I/O peripherals in our system. The UI application will then be created, </w:t>
      </w:r>
      <w:r w:rsidRPr="5EF53118" w:rsidR="2E230F49">
        <w:rPr>
          <w:sz w:val="24"/>
          <w:szCs w:val="24"/>
        </w:rPr>
        <w:t>interfacing</w:t>
      </w:r>
      <w:r w:rsidRPr="5EF53118" w:rsidR="2E230F49">
        <w:rPr>
          <w:sz w:val="24"/>
          <w:szCs w:val="24"/>
        </w:rPr>
        <w:t xml:space="preserve"> with the Modern Radio GNC modem. This application will </w:t>
      </w:r>
      <w:r w:rsidRPr="5EF53118" w:rsidR="2E230F49">
        <w:rPr>
          <w:sz w:val="24"/>
          <w:szCs w:val="24"/>
        </w:rPr>
        <w:t>be responsible for</w:t>
      </w:r>
      <w:r w:rsidRPr="5EF53118" w:rsidR="2E230F49">
        <w:rPr>
          <w:sz w:val="24"/>
          <w:szCs w:val="24"/>
        </w:rPr>
        <w:t xml:space="preserve"> navigating the robot </w:t>
      </w:r>
      <w:r w:rsidRPr="5EF53118" w:rsidR="50AAE0CA">
        <w:rPr>
          <w:sz w:val="24"/>
          <w:szCs w:val="24"/>
        </w:rPr>
        <w:t>and</w:t>
      </w:r>
      <w:r w:rsidRPr="5EF53118" w:rsidR="2E230F49">
        <w:rPr>
          <w:sz w:val="24"/>
          <w:szCs w:val="24"/>
        </w:rPr>
        <w:t xml:space="preserve"> gathering information from several sensors that can be easily understood without technical experience. </w:t>
      </w:r>
    </w:p>
    <w:p w:rsidR="2E230F49" w:rsidP="5EF53118" w:rsidRDefault="2E230F49" w14:paraId="7CABD6D1" w14:textId="677F6EAB">
      <w:pPr>
        <w:pStyle w:val="Normal"/>
        <w:spacing w:line="480" w:lineRule="auto"/>
        <w:ind w:left="0" w:firstLine="720"/>
        <w:rPr>
          <w:sz w:val="24"/>
          <w:szCs w:val="24"/>
        </w:rPr>
      </w:pPr>
      <w:r w:rsidRPr="5EF53118" w:rsidR="2E230F49">
        <w:rPr>
          <w:sz w:val="24"/>
          <w:szCs w:val="24"/>
        </w:rPr>
        <w:t>For this robot, our approach is to it an open-source project. The software will be available on GitHub, electrical and mechanical details of this project will also be available and published on GitHub and other platforms</w:t>
      </w:r>
      <w:r w:rsidRPr="5EF53118" w:rsidR="6DD960A0">
        <w:rPr>
          <w:sz w:val="24"/>
          <w:szCs w:val="24"/>
        </w:rPr>
        <w:t xml:space="preserve">. </w:t>
      </w:r>
    </w:p>
    <w:p w:rsidRPr="00BF6B45" w:rsidR="00BF6B45" w:rsidP="00BF6B45" w:rsidRDefault="00BF6B45" w14:paraId="51434E3B" w14:textId="77777777">
      <w:pPr>
        <w:pStyle w:val="ListParagraph"/>
        <w:spacing w:line="360" w:lineRule="auto"/>
        <w:ind w:right="0"/>
        <w:rPr>
          <w:sz w:val="24"/>
          <w:szCs w:val="24"/>
        </w:rPr>
      </w:pPr>
    </w:p>
    <w:p w:rsidRPr="00AF49C8" w:rsidR="00D05DAD" w:rsidP="2D81338E" w:rsidRDefault="00D05DAD" w14:paraId="3B85AC83" w14:textId="410C7EEE" w14:noSpellErr="1">
      <w:pPr>
        <w:pStyle w:val="ListParagraph"/>
        <w:numPr>
          <w:ilvl w:val="1"/>
          <w:numId w:val="13"/>
        </w:numPr>
        <w:spacing w:line="360" w:lineRule="auto"/>
        <w:ind w:right="0"/>
        <w:rPr>
          <w:b w:val="1"/>
          <w:bCs w:val="1"/>
          <w:sz w:val="28"/>
          <w:szCs w:val="28"/>
        </w:rPr>
      </w:pPr>
      <w:r w:rsidRPr="2D81338E" w:rsidR="00D05DAD">
        <w:rPr>
          <w:b w:val="1"/>
          <w:bCs w:val="1"/>
          <w:sz w:val="28"/>
          <w:szCs w:val="28"/>
        </w:rPr>
        <w:t xml:space="preserve">Preliminary Concept Selection and Justification </w:t>
      </w:r>
    </w:p>
    <w:p w:rsidR="1AF0DE37" w:rsidP="5EF53118" w:rsidRDefault="1AF0DE37" w14:paraId="7CF2F141" w14:textId="2ABF8403">
      <w:pPr>
        <w:pStyle w:val="Normal"/>
        <w:spacing w:line="480" w:lineRule="auto"/>
        <w:ind w:left="0" w:right="0" w:firstLine="720"/>
        <w:rPr>
          <w:sz w:val="24"/>
          <w:szCs w:val="24"/>
        </w:rPr>
      </w:pPr>
      <w:r w:rsidRPr="5EF53118" w:rsidR="1AF0DE37">
        <w:rPr>
          <w:sz w:val="24"/>
          <w:szCs w:val="24"/>
        </w:rPr>
        <w:t xml:space="preserve">The team </w:t>
      </w:r>
      <w:r w:rsidRPr="5EF53118" w:rsidR="45C2A344">
        <w:rPr>
          <w:sz w:val="24"/>
          <w:szCs w:val="24"/>
        </w:rPr>
        <w:t xml:space="preserve">began </w:t>
      </w:r>
      <w:r w:rsidRPr="5EF53118" w:rsidR="25569D04">
        <w:rPr>
          <w:sz w:val="24"/>
          <w:szCs w:val="24"/>
        </w:rPr>
        <w:t>the</w:t>
      </w:r>
      <w:r w:rsidRPr="5EF53118" w:rsidR="45C2A344">
        <w:rPr>
          <w:sz w:val="24"/>
          <w:szCs w:val="24"/>
        </w:rPr>
        <w:t xml:space="preserve"> selection process </w:t>
      </w:r>
      <w:r w:rsidRPr="5EF53118" w:rsidR="62EBDA1E">
        <w:rPr>
          <w:sz w:val="24"/>
          <w:szCs w:val="24"/>
        </w:rPr>
        <w:t xml:space="preserve">began with </w:t>
      </w:r>
      <w:r w:rsidRPr="5EF53118" w:rsidR="58FE1487">
        <w:rPr>
          <w:sz w:val="24"/>
          <w:szCs w:val="24"/>
        </w:rPr>
        <w:t xml:space="preserve">meeting with </w:t>
      </w:r>
      <w:r w:rsidRPr="5EF53118" w:rsidR="66193D6C">
        <w:rPr>
          <w:sz w:val="24"/>
          <w:szCs w:val="24"/>
        </w:rPr>
        <w:t>the</w:t>
      </w:r>
      <w:r w:rsidRPr="5EF53118" w:rsidR="58FE1487">
        <w:rPr>
          <w:sz w:val="24"/>
          <w:szCs w:val="24"/>
        </w:rPr>
        <w:t xml:space="preserve"> sponsor and</w:t>
      </w:r>
      <w:r w:rsidRPr="5EF53118" w:rsidR="17A2F9B9">
        <w:rPr>
          <w:sz w:val="24"/>
          <w:szCs w:val="24"/>
        </w:rPr>
        <w:t xml:space="preserve"> </w:t>
      </w:r>
      <w:r w:rsidRPr="5EF53118" w:rsidR="17A2F9B9">
        <w:rPr>
          <w:sz w:val="24"/>
          <w:szCs w:val="24"/>
        </w:rPr>
        <w:t>determining</w:t>
      </w:r>
      <w:r w:rsidRPr="5EF53118" w:rsidR="17A2F9B9">
        <w:rPr>
          <w:sz w:val="24"/>
          <w:szCs w:val="24"/>
        </w:rPr>
        <w:t xml:space="preserve"> what has </w:t>
      </w:r>
      <w:r w:rsidRPr="5EF53118" w:rsidR="08E36702">
        <w:rPr>
          <w:sz w:val="24"/>
          <w:szCs w:val="24"/>
        </w:rPr>
        <w:t>already been</w:t>
      </w:r>
      <w:r w:rsidRPr="5EF53118" w:rsidR="17A2F9B9">
        <w:rPr>
          <w:sz w:val="24"/>
          <w:szCs w:val="24"/>
        </w:rPr>
        <w:t xml:space="preserve"> de</w:t>
      </w:r>
      <w:r w:rsidRPr="5EF53118" w:rsidR="580D25D0">
        <w:rPr>
          <w:sz w:val="24"/>
          <w:szCs w:val="24"/>
        </w:rPr>
        <w:t>cided on</w:t>
      </w:r>
      <w:r w:rsidRPr="5EF53118" w:rsidR="17A2F9B9">
        <w:rPr>
          <w:sz w:val="24"/>
          <w:szCs w:val="24"/>
        </w:rPr>
        <w:t xml:space="preserve"> and what </w:t>
      </w:r>
      <w:r w:rsidRPr="5EF53118" w:rsidR="51199207">
        <w:rPr>
          <w:sz w:val="24"/>
          <w:szCs w:val="24"/>
        </w:rPr>
        <w:t xml:space="preserve">is still being discussed. There are four design aspects that were known upon receiving the project. </w:t>
      </w:r>
      <w:r w:rsidRPr="5EF53118" w:rsidR="1B92F80C">
        <w:rPr>
          <w:sz w:val="24"/>
          <w:szCs w:val="24"/>
        </w:rPr>
        <w:t>A</w:t>
      </w:r>
      <w:r w:rsidRPr="5EF53118" w:rsidR="2C45BDAF">
        <w:rPr>
          <w:sz w:val="24"/>
          <w:szCs w:val="24"/>
        </w:rPr>
        <w:t xml:space="preserve"> modular</w:t>
      </w:r>
      <w:r w:rsidRPr="5EF53118" w:rsidR="1188CDA4">
        <w:rPr>
          <w:sz w:val="24"/>
          <w:szCs w:val="24"/>
        </w:rPr>
        <w:t xml:space="preserve"> robot chassis decided by the sponsor will be used</w:t>
      </w:r>
      <w:r w:rsidRPr="5EF53118" w:rsidR="1B92F80C">
        <w:rPr>
          <w:sz w:val="24"/>
          <w:szCs w:val="24"/>
        </w:rPr>
        <w:t xml:space="preserve">, a raspberry pi will control the robot, </w:t>
      </w:r>
      <w:r w:rsidRPr="5EF53118" w:rsidR="35E6BBD2">
        <w:rPr>
          <w:sz w:val="24"/>
          <w:szCs w:val="24"/>
        </w:rPr>
        <w:t>the JPL</w:t>
      </w:r>
      <w:r w:rsidRPr="5EF53118" w:rsidR="1B92F80C">
        <w:rPr>
          <w:sz w:val="24"/>
          <w:szCs w:val="24"/>
        </w:rPr>
        <w:t xml:space="preserve"> </w:t>
      </w:r>
      <w:r w:rsidRPr="5EF53118" w:rsidR="1B92F80C">
        <w:rPr>
          <w:sz w:val="24"/>
          <w:szCs w:val="24"/>
        </w:rPr>
        <w:t xml:space="preserve">API will be </w:t>
      </w:r>
      <w:r w:rsidRPr="5EF53118" w:rsidR="4E8FC9E2">
        <w:rPr>
          <w:sz w:val="24"/>
          <w:szCs w:val="24"/>
        </w:rPr>
        <w:t>used, the</w:t>
      </w:r>
      <w:r w:rsidRPr="5EF53118" w:rsidR="0D4DF228">
        <w:rPr>
          <w:sz w:val="24"/>
          <w:szCs w:val="24"/>
        </w:rPr>
        <w:t xml:space="preserve"> robot will be controlled remotely over cellular</w:t>
      </w:r>
      <w:r w:rsidRPr="5EF53118" w:rsidR="42C67460">
        <w:rPr>
          <w:sz w:val="24"/>
          <w:szCs w:val="24"/>
        </w:rPr>
        <w:t>, and the robot will be charged via solar panels</w:t>
      </w:r>
      <w:r w:rsidRPr="5EF53118" w:rsidR="0D4DF228">
        <w:rPr>
          <w:sz w:val="24"/>
          <w:szCs w:val="24"/>
        </w:rPr>
        <w:t xml:space="preserve">. </w:t>
      </w:r>
    </w:p>
    <w:p w:rsidR="0038FFB0" w:rsidP="5EF53118" w:rsidRDefault="0038FFB0" w14:paraId="702902DB" w14:textId="796CA871">
      <w:pPr>
        <w:pStyle w:val="Normal"/>
        <w:spacing w:line="480" w:lineRule="auto"/>
        <w:ind w:left="0" w:right="0" w:firstLine="720"/>
        <w:rPr>
          <w:sz w:val="24"/>
          <w:szCs w:val="24"/>
        </w:rPr>
      </w:pPr>
      <w:r w:rsidRPr="5EF53118" w:rsidR="0038FFB0">
        <w:rPr>
          <w:sz w:val="24"/>
          <w:szCs w:val="24"/>
        </w:rPr>
        <w:t>The team</w:t>
      </w:r>
      <w:r w:rsidRPr="5EF53118" w:rsidR="0D4DF228">
        <w:rPr>
          <w:sz w:val="24"/>
          <w:szCs w:val="24"/>
        </w:rPr>
        <w:t xml:space="preserve"> w</w:t>
      </w:r>
      <w:r w:rsidRPr="5EF53118" w:rsidR="77A9D3EF">
        <w:rPr>
          <w:sz w:val="24"/>
          <w:szCs w:val="24"/>
        </w:rPr>
        <w:t>as</w:t>
      </w:r>
      <w:r w:rsidRPr="5EF53118" w:rsidR="7F4FF5CA">
        <w:rPr>
          <w:sz w:val="24"/>
          <w:szCs w:val="24"/>
        </w:rPr>
        <w:t xml:space="preserve"> given the responsibility of </w:t>
      </w:r>
      <w:r w:rsidRPr="5EF53118" w:rsidR="7F4FF5CA">
        <w:rPr>
          <w:sz w:val="24"/>
          <w:szCs w:val="24"/>
        </w:rPr>
        <w:t>determining</w:t>
      </w:r>
      <w:r w:rsidRPr="5EF53118" w:rsidR="0D4DF228">
        <w:rPr>
          <w:sz w:val="24"/>
          <w:szCs w:val="24"/>
        </w:rPr>
        <w:t xml:space="preserve"> </w:t>
      </w:r>
      <w:r w:rsidRPr="5EF53118" w:rsidR="14C26429">
        <w:rPr>
          <w:sz w:val="24"/>
          <w:szCs w:val="24"/>
        </w:rPr>
        <w:t xml:space="preserve">the type of </w:t>
      </w:r>
      <w:r w:rsidRPr="5EF53118" w:rsidR="52596DBD">
        <w:rPr>
          <w:sz w:val="24"/>
          <w:szCs w:val="24"/>
        </w:rPr>
        <w:t xml:space="preserve">rechargeable battery, what kind of </w:t>
      </w:r>
      <w:r w:rsidRPr="5EF53118" w:rsidR="7C97A153">
        <w:rPr>
          <w:sz w:val="24"/>
          <w:szCs w:val="24"/>
        </w:rPr>
        <w:t>motor</w:t>
      </w:r>
      <w:r w:rsidRPr="5EF53118" w:rsidR="52596DBD">
        <w:rPr>
          <w:sz w:val="24"/>
          <w:szCs w:val="24"/>
        </w:rPr>
        <w:t xml:space="preserve"> will drive the wheels, and the motor controller.</w:t>
      </w:r>
      <w:r w:rsidRPr="5EF53118" w:rsidR="502D4874">
        <w:rPr>
          <w:sz w:val="24"/>
          <w:szCs w:val="24"/>
        </w:rPr>
        <w:t xml:space="preserve"> Beginning with the type of motor, </w:t>
      </w:r>
      <w:r w:rsidRPr="5EF53118" w:rsidR="2F38831A">
        <w:rPr>
          <w:sz w:val="24"/>
          <w:szCs w:val="24"/>
        </w:rPr>
        <w:t>the group</w:t>
      </w:r>
      <w:r w:rsidRPr="5EF53118" w:rsidR="502D4874">
        <w:rPr>
          <w:sz w:val="24"/>
          <w:szCs w:val="24"/>
        </w:rPr>
        <w:t xml:space="preserve"> considered the following criteria: reliability, torque, top speed</w:t>
      </w:r>
      <w:r w:rsidRPr="5EF53118" w:rsidR="5607AFAA">
        <w:rPr>
          <w:sz w:val="24"/>
          <w:szCs w:val="24"/>
        </w:rPr>
        <w:t xml:space="preserve">, and complexity. </w:t>
      </w:r>
      <w:r w:rsidRPr="5EF53118" w:rsidR="2DB3B9DF">
        <w:rPr>
          <w:sz w:val="24"/>
          <w:szCs w:val="24"/>
        </w:rPr>
        <w:t>The team</w:t>
      </w:r>
      <w:r w:rsidRPr="5EF53118" w:rsidR="3168BE6C">
        <w:rPr>
          <w:sz w:val="24"/>
          <w:szCs w:val="24"/>
        </w:rPr>
        <w:t xml:space="preserve"> determined a brushed DC motor was the best compromise of all </w:t>
      </w:r>
      <w:r w:rsidRPr="5EF53118" w:rsidR="0B1EACF1">
        <w:rPr>
          <w:sz w:val="24"/>
          <w:szCs w:val="24"/>
        </w:rPr>
        <w:t>the</w:t>
      </w:r>
      <w:r w:rsidRPr="5EF53118" w:rsidR="3168BE6C">
        <w:rPr>
          <w:sz w:val="24"/>
          <w:szCs w:val="24"/>
        </w:rPr>
        <w:t xml:space="preserve"> criteria compare</w:t>
      </w:r>
      <w:r w:rsidRPr="5EF53118" w:rsidR="10BB3105">
        <w:rPr>
          <w:sz w:val="24"/>
          <w:szCs w:val="24"/>
        </w:rPr>
        <w:t>d to stepper motors and brushless DC motors</w:t>
      </w:r>
      <w:r w:rsidRPr="5EF53118" w:rsidR="10BB3105">
        <w:rPr>
          <w:sz w:val="24"/>
          <w:szCs w:val="24"/>
        </w:rPr>
        <w:t xml:space="preserve">.  </w:t>
      </w:r>
      <w:r w:rsidRPr="5EF53118" w:rsidR="3653841C">
        <w:rPr>
          <w:sz w:val="24"/>
          <w:szCs w:val="24"/>
        </w:rPr>
        <w:t>A decision on</w:t>
      </w:r>
      <w:r w:rsidRPr="5EF53118" w:rsidR="10BB3105">
        <w:rPr>
          <w:sz w:val="24"/>
          <w:szCs w:val="24"/>
        </w:rPr>
        <w:t xml:space="preserve"> </w:t>
      </w:r>
      <w:r w:rsidRPr="5EF53118" w:rsidR="10BB3105">
        <w:rPr>
          <w:sz w:val="24"/>
          <w:szCs w:val="24"/>
        </w:rPr>
        <w:t xml:space="preserve">the size and power of the motor </w:t>
      </w:r>
      <w:r w:rsidRPr="5EF53118" w:rsidR="1DD2BECE">
        <w:rPr>
          <w:sz w:val="24"/>
          <w:szCs w:val="24"/>
        </w:rPr>
        <w:t>has not been decided because</w:t>
      </w:r>
      <w:r w:rsidRPr="5EF53118" w:rsidR="10BB3105">
        <w:rPr>
          <w:sz w:val="24"/>
          <w:szCs w:val="24"/>
        </w:rPr>
        <w:t xml:space="preserve"> </w:t>
      </w:r>
      <w:r w:rsidRPr="5EF53118" w:rsidR="257B1685">
        <w:rPr>
          <w:sz w:val="24"/>
          <w:szCs w:val="24"/>
        </w:rPr>
        <w:t>there is still</w:t>
      </w:r>
      <w:r w:rsidRPr="5EF53118" w:rsidR="10BB3105">
        <w:rPr>
          <w:sz w:val="24"/>
          <w:szCs w:val="24"/>
        </w:rPr>
        <w:t xml:space="preserve"> uncertain</w:t>
      </w:r>
      <w:r w:rsidRPr="5EF53118" w:rsidR="36C24CC6">
        <w:rPr>
          <w:sz w:val="24"/>
          <w:szCs w:val="24"/>
        </w:rPr>
        <w:t xml:space="preserve">ty </w:t>
      </w:r>
      <w:r w:rsidRPr="5EF53118" w:rsidR="4874BA46">
        <w:rPr>
          <w:sz w:val="24"/>
          <w:szCs w:val="24"/>
        </w:rPr>
        <w:t>about</w:t>
      </w:r>
      <w:r w:rsidRPr="5EF53118" w:rsidR="10BB3105">
        <w:rPr>
          <w:sz w:val="24"/>
          <w:szCs w:val="24"/>
        </w:rPr>
        <w:t xml:space="preserve"> the total weight of the robot</w:t>
      </w:r>
      <w:r w:rsidRPr="5EF53118" w:rsidR="3494ED11">
        <w:rPr>
          <w:sz w:val="24"/>
          <w:szCs w:val="24"/>
        </w:rPr>
        <w:t>, the size of the wheels</w:t>
      </w:r>
      <w:r w:rsidRPr="5EF53118" w:rsidR="10BB3105">
        <w:rPr>
          <w:sz w:val="24"/>
          <w:szCs w:val="24"/>
        </w:rPr>
        <w:t xml:space="preserve"> an</w:t>
      </w:r>
      <w:r w:rsidRPr="5EF53118" w:rsidR="1A3F5766">
        <w:rPr>
          <w:sz w:val="24"/>
          <w:szCs w:val="24"/>
        </w:rPr>
        <w:t>d the range of terrain it will be traversing.</w:t>
      </w:r>
      <w:r w:rsidRPr="5EF53118" w:rsidR="7E6E0C7B">
        <w:rPr>
          <w:sz w:val="24"/>
          <w:szCs w:val="24"/>
        </w:rPr>
        <w:t xml:space="preserve"> </w:t>
      </w:r>
      <w:r w:rsidRPr="5EF53118" w:rsidR="6A5DA643">
        <w:rPr>
          <w:sz w:val="24"/>
          <w:szCs w:val="24"/>
        </w:rPr>
        <w:t>The team</w:t>
      </w:r>
      <w:r w:rsidRPr="5EF53118" w:rsidR="7E6E0C7B">
        <w:rPr>
          <w:sz w:val="24"/>
          <w:szCs w:val="24"/>
        </w:rPr>
        <w:t xml:space="preserve"> then chose a motor controller based on what type of libraries were included, its compatibility </w:t>
      </w:r>
      <w:r w:rsidRPr="5EF53118" w:rsidR="4C25AE77">
        <w:rPr>
          <w:sz w:val="24"/>
          <w:szCs w:val="24"/>
        </w:rPr>
        <w:t xml:space="preserve">with the raspberry pi and compatibility with the motors. The motor controller was a generic motor hat for brushed motors with python libraries. </w:t>
      </w:r>
      <w:r w:rsidRPr="5EF53118" w:rsidR="01940602">
        <w:rPr>
          <w:sz w:val="24"/>
          <w:szCs w:val="24"/>
        </w:rPr>
        <w:t xml:space="preserve">The criteria for </w:t>
      </w:r>
      <w:r w:rsidRPr="5EF53118" w:rsidR="01940602">
        <w:rPr>
          <w:sz w:val="24"/>
          <w:szCs w:val="24"/>
        </w:rPr>
        <w:t>selection</w:t>
      </w:r>
      <w:r w:rsidRPr="5EF53118" w:rsidR="01940602">
        <w:rPr>
          <w:sz w:val="24"/>
          <w:szCs w:val="24"/>
        </w:rPr>
        <w:t xml:space="preserve"> of battery type are the following: </w:t>
      </w:r>
      <w:r w:rsidRPr="5EF53118" w:rsidR="6F68A719">
        <w:rPr>
          <w:sz w:val="24"/>
          <w:szCs w:val="24"/>
        </w:rPr>
        <w:t xml:space="preserve">reliability, safety, scalability, </w:t>
      </w:r>
      <w:r w:rsidRPr="5EF53118" w:rsidR="26B3A504">
        <w:rPr>
          <w:sz w:val="24"/>
          <w:szCs w:val="24"/>
        </w:rPr>
        <w:t xml:space="preserve">and complexity. </w:t>
      </w:r>
      <w:r w:rsidRPr="5EF53118" w:rsidR="6084840E">
        <w:rPr>
          <w:sz w:val="24"/>
          <w:szCs w:val="24"/>
        </w:rPr>
        <w:t>It was</w:t>
      </w:r>
      <w:r w:rsidRPr="5EF53118" w:rsidR="62B08DB2">
        <w:rPr>
          <w:sz w:val="24"/>
          <w:szCs w:val="24"/>
        </w:rPr>
        <w:t xml:space="preserve"> decided</w:t>
      </w:r>
      <w:r w:rsidRPr="5EF53118" w:rsidR="3F032465">
        <w:rPr>
          <w:sz w:val="24"/>
          <w:szCs w:val="24"/>
        </w:rPr>
        <w:t xml:space="preserve"> the</w:t>
      </w:r>
      <w:r w:rsidRPr="5EF53118" w:rsidR="62B08DB2">
        <w:rPr>
          <w:sz w:val="24"/>
          <w:szCs w:val="24"/>
        </w:rPr>
        <w:t xml:space="preserve"> Panasonic 18650 lithium-ion battery </w:t>
      </w:r>
      <w:r w:rsidRPr="5EF53118" w:rsidR="4B6CC7A6">
        <w:rPr>
          <w:sz w:val="24"/>
          <w:szCs w:val="24"/>
        </w:rPr>
        <w:t>would be</w:t>
      </w:r>
      <w:r w:rsidRPr="5EF53118" w:rsidR="62B08DB2">
        <w:rPr>
          <w:sz w:val="24"/>
          <w:szCs w:val="24"/>
        </w:rPr>
        <w:t xml:space="preserve"> the perfect fit</w:t>
      </w:r>
      <w:r w:rsidRPr="5EF53118" w:rsidR="6DAF1197">
        <w:rPr>
          <w:sz w:val="24"/>
          <w:szCs w:val="24"/>
        </w:rPr>
        <w:t xml:space="preserve"> but </w:t>
      </w:r>
      <w:r w:rsidRPr="5EF53118" w:rsidR="6DAF1197">
        <w:rPr>
          <w:sz w:val="24"/>
          <w:szCs w:val="24"/>
        </w:rPr>
        <w:t>haven’t</w:t>
      </w:r>
      <w:r w:rsidRPr="5EF53118" w:rsidR="6DAF1197">
        <w:rPr>
          <w:sz w:val="24"/>
          <w:szCs w:val="24"/>
        </w:rPr>
        <w:t xml:space="preserve"> decided how many will be required due to other unknown factors. </w:t>
      </w:r>
    </w:p>
    <w:p w:rsidR="6DAF1197" w:rsidP="5EF53118" w:rsidRDefault="6DAF1197" w14:paraId="55B437BC" w14:textId="22C7831B">
      <w:pPr>
        <w:pStyle w:val="Normal"/>
        <w:spacing w:line="480" w:lineRule="auto"/>
        <w:ind w:left="0" w:right="0" w:firstLine="720"/>
        <w:rPr>
          <w:sz w:val="24"/>
          <w:szCs w:val="24"/>
        </w:rPr>
      </w:pPr>
      <w:r w:rsidRPr="5EF53118" w:rsidR="6DAF1197">
        <w:rPr>
          <w:sz w:val="24"/>
          <w:szCs w:val="24"/>
        </w:rPr>
        <w:t xml:space="preserve">Due to the design factors that </w:t>
      </w:r>
      <w:r w:rsidRPr="5EF53118" w:rsidR="6DAF1197">
        <w:rPr>
          <w:sz w:val="24"/>
          <w:szCs w:val="24"/>
        </w:rPr>
        <w:t>haven’t</w:t>
      </w:r>
      <w:r w:rsidRPr="5EF53118" w:rsidR="6DAF1197">
        <w:rPr>
          <w:sz w:val="24"/>
          <w:szCs w:val="24"/>
        </w:rPr>
        <w:t xml:space="preserve"> </w:t>
      </w:r>
      <w:r w:rsidRPr="5EF53118" w:rsidR="086C01A3">
        <w:rPr>
          <w:sz w:val="24"/>
          <w:szCs w:val="24"/>
        </w:rPr>
        <w:t xml:space="preserve">been </w:t>
      </w:r>
      <w:r w:rsidRPr="5EF53118" w:rsidR="086C01A3">
        <w:rPr>
          <w:sz w:val="24"/>
          <w:szCs w:val="24"/>
        </w:rPr>
        <w:t>determined</w:t>
      </w:r>
      <w:r w:rsidRPr="5EF53118" w:rsidR="6DAF1197">
        <w:rPr>
          <w:sz w:val="24"/>
          <w:szCs w:val="24"/>
        </w:rPr>
        <w:t xml:space="preserve">, there are a </w:t>
      </w:r>
      <w:r w:rsidRPr="5EF53118" w:rsidR="539719EA">
        <w:rPr>
          <w:sz w:val="24"/>
          <w:szCs w:val="24"/>
        </w:rPr>
        <w:t>couple of</w:t>
      </w:r>
      <w:r w:rsidRPr="5EF53118" w:rsidR="6DAF1197">
        <w:rPr>
          <w:sz w:val="24"/>
          <w:szCs w:val="24"/>
        </w:rPr>
        <w:t xml:space="preserve"> potential risks that </w:t>
      </w:r>
      <w:r w:rsidRPr="5EF53118" w:rsidR="691E3751">
        <w:rPr>
          <w:sz w:val="24"/>
          <w:szCs w:val="24"/>
        </w:rPr>
        <w:t>could be realized</w:t>
      </w:r>
      <w:r w:rsidRPr="5EF53118" w:rsidR="6DAF1197">
        <w:rPr>
          <w:sz w:val="24"/>
          <w:szCs w:val="24"/>
        </w:rPr>
        <w:t xml:space="preserve">. The first risk is the motors </w:t>
      </w:r>
      <w:r w:rsidRPr="5EF53118" w:rsidR="74877308">
        <w:rPr>
          <w:sz w:val="24"/>
          <w:szCs w:val="24"/>
        </w:rPr>
        <w:t xml:space="preserve">not being large enough. </w:t>
      </w:r>
      <w:r w:rsidRPr="5EF53118" w:rsidR="7F5D6EBB">
        <w:rPr>
          <w:sz w:val="24"/>
          <w:szCs w:val="24"/>
        </w:rPr>
        <w:t>The actual weight of the robot has not been calculated, the size</w:t>
      </w:r>
      <w:r w:rsidRPr="5EF53118" w:rsidR="196E6501">
        <w:rPr>
          <w:sz w:val="24"/>
          <w:szCs w:val="24"/>
        </w:rPr>
        <w:t xml:space="preserve"> of the wheels </w:t>
      </w:r>
      <w:r w:rsidRPr="5EF53118" w:rsidR="45B9778B">
        <w:rPr>
          <w:sz w:val="24"/>
          <w:szCs w:val="24"/>
        </w:rPr>
        <w:t>is</w:t>
      </w:r>
      <w:r w:rsidRPr="5EF53118" w:rsidR="196E6501">
        <w:rPr>
          <w:sz w:val="24"/>
          <w:szCs w:val="24"/>
        </w:rPr>
        <w:t xml:space="preserve"> not known</w:t>
      </w:r>
      <w:r w:rsidRPr="5EF53118" w:rsidR="551CF3BB">
        <w:rPr>
          <w:sz w:val="24"/>
          <w:szCs w:val="24"/>
        </w:rPr>
        <w:t>, and the intensity of the terrain is not known are significant contributors to this risk. Fortunately, due to the simplicity of</w:t>
      </w:r>
      <w:r w:rsidRPr="5EF53118" w:rsidR="2CC9EFD1">
        <w:rPr>
          <w:sz w:val="24"/>
          <w:szCs w:val="24"/>
        </w:rPr>
        <w:t xml:space="preserve"> DC brushed motors, the motors can be switched out for higher output ones. Thi</w:t>
      </w:r>
      <w:r w:rsidRPr="5EF53118" w:rsidR="41B2B4B4">
        <w:rPr>
          <w:sz w:val="24"/>
          <w:szCs w:val="24"/>
        </w:rPr>
        <w:t xml:space="preserve">s leads to the other potential risk: </w:t>
      </w:r>
      <w:r w:rsidRPr="5EF53118" w:rsidR="1DCABF8E">
        <w:rPr>
          <w:sz w:val="24"/>
          <w:szCs w:val="24"/>
        </w:rPr>
        <w:t>t</w:t>
      </w:r>
      <w:r w:rsidRPr="5EF53118" w:rsidR="41B2B4B4">
        <w:rPr>
          <w:sz w:val="24"/>
          <w:szCs w:val="24"/>
        </w:rPr>
        <w:t>he size of the battery</w:t>
      </w:r>
      <w:r w:rsidRPr="5EF53118" w:rsidR="7A9185F4">
        <w:rPr>
          <w:sz w:val="24"/>
          <w:szCs w:val="24"/>
        </w:rPr>
        <w:t xml:space="preserve">. Going back to the unknown factors previously </w:t>
      </w:r>
      <w:r w:rsidRPr="5EF53118" w:rsidR="7A9185F4">
        <w:rPr>
          <w:sz w:val="24"/>
          <w:szCs w:val="24"/>
        </w:rPr>
        <w:t>stated</w:t>
      </w:r>
      <w:r w:rsidRPr="5EF53118" w:rsidR="7A9185F4">
        <w:rPr>
          <w:sz w:val="24"/>
          <w:szCs w:val="24"/>
        </w:rPr>
        <w:t xml:space="preserve">, </w:t>
      </w:r>
      <w:r w:rsidRPr="5EF53118" w:rsidR="19CDD082">
        <w:rPr>
          <w:sz w:val="24"/>
          <w:szCs w:val="24"/>
        </w:rPr>
        <w:t>it is unknown</w:t>
      </w:r>
      <w:r w:rsidRPr="5EF53118" w:rsidR="7A9185F4">
        <w:rPr>
          <w:sz w:val="24"/>
          <w:szCs w:val="24"/>
        </w:rPr>
        <w:t xml:space="preserve"> how large the battery pack needs to be to provide the robot with a</w:t>
      </w:r>
      <w:r w:rsidRPr="5EF53118" w:rsidR="6E9B03A7">
        <w:rPr>
          <w:sz w:val="24"/>
          <w:szCs w:val="24"/>
        </w:rPr>
        <w:t xml:space="preserve">dequate </w:t>
      </w:r>
      <w:r w:rsidRPr="5EF53118" w:rsidR="2F791CB2">
        <w:rPr>
          <w:sz w:val="24"/>
          <w:szCs w:val="24"/>
        </w:rPr>
        <w:t>operation</w:t>
      </w:r>
      <w:r w:rsidRPr="5EF53118" w:rsidR="6E9B03A7">
        <w:rPr>
          <w:sz w:val="24"/>
          <w:szCs w:val="24"/>
        </w:rPr>
        <w:t xml:space="preserve"> time per charge. </w:t>
      </w:r>
      <w:r w:rsidRPr="5EF53118" w:rsidR="6C849124">
        <w:rPr>
          <w:sz w:val="24"/>
          <w:szCs w:val="24"/>
        </w:rPr>
        <w:t>This risk can easily be mitigated by adding units to the battery pack. Due to the modularity of the Panasonic 18650</w:t>
      </w:r>
      <w:r w:rsidRPr="5EF53118" w:rsidR="7A66FC89">
        <w:rPr>
          <w:sz w:val="24"/>
          <w:szCs w:val="24"/>
        </w:rPr>
        <w:t xml:space="preserve"> batteries, adding </w:t>
      </w:r>
      <w:r w:rsidRPr="5EF53118" w:rsidR="7A66FC89">
        <w:rPr>
          <w:sz w:val="24"/>
          <w:szCs w:val="24"/>
        </w:rPr>
        <w:t>additional</w:t>
      </w:r>
      <w:r w:rsidRPr="5EF53118" w:rsidR="7A66FC89">
        <w:rPr>
          <w:sz w:val="24"/>
          <w:szCs w:val="24"/>
        </w:rPr>
        <w:t xml:space="preserve"> units to the pack is a simple and </w:t>
      </w:r>
      <w:r w:rsidRPr="5EF53118" w:rsidR="770E9757">
        <w:rPr>
          <w:sz w:val="24"/>
          <w:szCs w:val="24"/>
        </w:rPr>
        <w:t>straightforward process</w:t>
      </w:r>
      <w:r w:rsidRPr="5EF53118" w:rsidR="7A66FC89">
        <w:rPr>
          <w:sz w:val="24"/>
          <w:szCs w:val="24"/>
        </w:rPr>
        <w:t xml:space="preserve">. </w:t>
      </w:r>
    </w:p>
    <w:p w:rsidRPr="00D66BD7" w:rsidR="00D66BD7" w:rsidP="00D66BD7" w:rsidRDefault="00D66BD7" w14:paraId="2CE673B8" w14:textId="77777777">
      <w:pPr>
        <w:pStyle w:val="CcList"/>
        <w:numPr>
          <w:ilvl w:val="1"/>
          <w:numId w:val="13"/>
        </w:numPr>
        <w:spacing w:before="240" w:after="120" w:line="480" w:lineRule="auto"/>
        <w:ind w:left="0" w:right="0" w:firstLine="0"/>
        <w:rPr>
          <w:b/>
          <w:sz w:val="28"/>
          <w:szCs w:val="28"/>
          <w:u w:val="single"/>
        </w:rPr>
      </w:pPr>
      <w:r w:rsidRPr="2D81338E" w:rsidR="00D66BD7">
        <w:rPr>
          <w:b w:val="1"/>
          <w:bCs w:val="1"/>
          <w:sz w:val="28"/>
          <w:szCs w:val="28"/>
        </w:rPr>
        <w:t>Engineering Analyses and Experiment</w:t>
      </w:r>
    </w:p>
    <w:p w:rsidR="1E42B45D" w:rsidP="5EF53118" w:rsidRDefault="1E42B45D" w14:paraId="26B6A5D9" w14:textId="0DF82CFB">
      <w:pPr>
        <w:pStyle w:val="CcList"/>
        <w:spacing w:line="480" w:lineRule="auto"/>
        <w:ind w:left="0" w:right="0" w:firstLine="720"/>
        <w:rPr>
          <w:sz w:val="24"/>
          <w:szCs w:val="24"/>
        </w:rPr>
      </w:pPr>
      <w:r w:rsidRPr="5EF53118" w:rsidR="1E42B45D">
        <w:rPr>
          <w:sz w:val="24"/>
          <w:szCs w:val="24"/>
        </w:rPr>
        <w:t>In creating our prototype</w:t>
      </w:r>
      <w:r w:rsidRPr="5EF53118" w:rsidR="07B4D498">
        <w:rPr>
          <w:sz w:val="24"/>
          <w:szCs w:val="24"/>
        </w:rPr>
        <w:t>,</w:t>
      </w:r>
      <w:r w:rsidRPr="5EF53118" w:rsidR="1E42B45D">
        <w:rPr>
          <w:sz w:val="24"/>
          <w:szCs w:val="24"/>
        </w:rPr>
        <w:t xml:space="preserve"> there</w:t>
      </w:r>
      <w:r w:rsidRPr="5EF53118" w:rsidR="1E42B45D">
        <w:rPr>
          <w:sz w:val="24"/>
          <w:szCs w:val="24"/>
        </w:rPr>
        <w:t xml:space="preserve"> will be </w:t>
      </w:r>
      <w:r w:rsidRPr="5EF53118" w:rsidR="1E42B45D">
        <w:rPr>
          <w:sz w:val="24"/>
          <w:szCs w:val="24"/>
        </w:rPr>
        <w:t>numerous</w:t>
      </w:r>
      <w:r w:rsidRPr="5EF53118" w:rsidR="1E42B45D">
        <w:rPr>
          <w:sz w:val="24"/>
          <w:szCs w:val="24"/>
        </w:rPr>
        <w:t xml:space="preserve"> amounts of tests and evaluation</w:t>
      </w:r>
      <w:r w:rsidRPr="5EF53118" w:rsidR="41B3C8B0">
        <w:rPr>
          <w:sz w:val="24"/>
          <w:szCs w:val="24"/>
        </w:rPr>
        <w:t>s</w:t>
      </w:r>
      <w:r w:rsidRPr="5EF53118" w:rsidR="1E42B45D">
        <w:rPr>
          <w:sz w:val="24"/>
          <w:szCs w:val="24"/>
        </w:rPr>
        <w:t>. Th</w:t>
      </w:r>
      <w:r w:rsidRPr="5EF53118" w:rsidR="5681032A">
        <w:rPr>
          <w:sz w:val="24"/>
          <w:szCs w:val="24"/>
        </w:rPr>
        <w:t>e first step will be to de</w:t>
      </w:r>
      <w:r w:rsidRPr="5EF53118" w:rsidR="71C3064F">
        <w:rPr>
          <w:sz w:val="24"/>
          <w:szCs w:val="24"/>
        </w:rPr>
        <w:t xml:space="preserve">cide </w:t>
      </w:r>
      <w:r w:rsidRPr="5EF53118" w:rsidR="6F961B2B">
        <w:rPr>
          <w:sz w:val="24"/>
          <w:szCs w:val="24"/>
        </w:rPr>
        <w:t xml:space="preserve">requirements for the various components including power, </w:t>
      </w:r>
      <w:r w:rsidRPr="5EF53118" w:rsidR="6F961B2B">
        <w:rPr>
          <w:sz w:val="24"/>
          <w:szCs w:val="24"/>
        </w:rPr>
        <w:t>circuit</w:t>
      </w:r>
      <w:r w:rsidRPr="5EF53118" w:rsidR="6F961B2B">
        <w:rPr>
          <w:sz w:val="24"/>
          <w:szCs w:val="24"/>
        </w:rPr>
        <w:t xml:space="preserve"> and mechanical requirements. Once that </w:t>
      </w:r>
      <w:r w:rsidRPr="5EF53118" w:rsidR="0F57DE25">
        <w:rPr>
          <w:sz w:val="24"/>
          <w:szCs w:val="24"/>
        </w:rPr>
        <w:t xml:space="preserve">has been </w:t>
      </w:r>
      <w:r w:rsidRPr="5EF53118" w:rsidR="40A26340">
        <w:rPr>
          <w:sz w:val="24"/>
          <w:szCs w:val="24"/>
        </w:rPr>
        <w:t>set,</w:t>
      </w:r>
      <w:r w:rsidRPr="5EF53118" w:rsidR="0F57DE25">
        <w:rPr>
          <w:sz w:val="24"/>
          <w:szCs w:val="24"/>
        </w:rPr>
        <w:t xml:space="preserve"> we will go ahead and inspect those requirements to ensure they have all been met</w:t>
      </w:r>
      <w:r w:rsidRPr="5EF53118" w:rsidR="62615617">
        <w:rPr>
          <w:sz w:val="24"/>
          <w:szCs w:val="24"/>
        </w:rPr>
        <w:t xml:space="preserve">. </w:t>
      </w:r>
      <w:r w:rsidRPr="5EF53118" w:rsidR="3BD1646E">
        <w:rPr>
          <w:sz w:val="24"/>
          <w:szCs w:val="24"/>
        </w:rPr>
        <w:t xml:space="preserve">For the actual testing of the robot there will be two major stages. The first stage will be the manual control of the robot with </w:t>
      </w:r>
      <w:r w:rsidRPr="5EF53118" w:rsidR="5FAB207A">
        <w:rPr>
          <w:sz w:val="24"/>
          <w:szCs w:val="24"/>
        </w:rPr>
        <w:t>hardware interface</w:t>
      </w:r>
      <w:r w:rsidRPr="5EF53118" w:rsidR="7E7AC99F">
        <w:rPr>
          <w:sz w:val="24"/>
          <w:szCs w:val="24"/>
        </w:rPr>
        <w:t>, and the</w:t>
      </w:r>
      <w:r w:rsidRPr="5EF53118" w:rsidR="5FAB207A">
        <w:rPr>
          <w:sz w:val="24"/>
          <w:szCs w:val="24"/>
        </w:rPr>
        <w:t xml:space="preserve"> second stage </w:t>
      </w:r>
      <w:r w:rsidRPr="5EF53118" w:rsidR="243269EE">
        <w:rPr>
          <w:sz w:val="24"/>
          <w:szCs w:val="24"/>
        </w:rPr>
        <w:t>is the testing of the cellular controller</w:t>
      </w:r>
      <w:r w:rsidRPr="5EF53118" w:rsidR="3609BFB7">
        <w:rPr>
          <w:sz w:val="24"/>
          <w:szCs w:val="24"/>
        </w:rPr>
        <w:t xml:space="preserve">. During the first stage </w:t>
      </w:r>
      <w:r w:rsidRPr="5EF53118" w:rsidR="4550B064">
        <w:rPr>
          <w:sz w:val="24"/>
          <w:szCs w:val="24"/>
        </w:rPr>
        <w:t xml:space="preserve">a </w:t>
      </w:r>
      <w:r w:rsidRPr="5EF53118" w:rsidR="09D7F9D8">
        <w:rPr>
          <w:sz w:val="24"/>
          <w:szCs w:val="24"/>
        </w:rPr>
        <w:t>gaming controller</w:t>
      </w:r>
      <w:r w:rsidRPr="5EF53118" w:rsidR="4550B064">
        <w:rPr>
          <w:sz w:val="24"/>
          <w:szCs w:val="24"/>
        </w:rPr>
        <w:t xml:space="preserve"> will test out the movements of the robot</w:t>
      </w:r>
      <w:r w:rsidRPr="5EF53118" w:rsidR="77AC9AEF">
        <w:rPr>
          <w:sz w:val="24"/>
          <w:szCs w:val="24"/>
        </w:rPr>
        <w:t>, using a gaming controller the robot will read in several other inputs to test out the sensor features.</w:t>
      </w:r>
      <w:r w:rsidRPr="5EF53118" w:rsidR="6E8FCEEE">
        <w:rPr>
          <w:sz w:val="24"/>
          <w:szCs w:val="24"/>
        </w:rPr>
        <w:t xml:space="preserve"> In the second stage of testing cellular devices will be used to test the UI application</w:t>
      </w:r>
      <w:r w:rsidRPr="5EF53118" w:rsidR="243269EE">
        <w:rPr>
          <w:sz w:val="24"/>
          <w:szCs w:val="24"/>
        </w:rPr>
        <w:t>, in the stage the robot should be fully controlled using cellular devices. It should be able t</w:t>
      </w:r>
      <w:r w:rsidRPr="5EF53118" w:rsidR="1550A285">
        <w:rPr>
          <w:sz w:val="24"/>
          <w:szCs w:val="24"/>
        </w:rPr>
        <w:t xml:space="preserve">o translate the data gathered from the various sensors and lastly test the use of the camera system to </w:t>
      </w:r>
      <w:r w:rsidRPr="5EF53118" w:rsidR="1550A285">
        <w:rPr>
          <w:sz w:val="24"/>
          <w:szCs w:val="24"/>
        </w:rPr>
        <w:t>determine</w:t>
      </w:r>
      <w:r w:rsidRPr="5EF53118" w:rsidR="1550A285">
        <w:rPr>
          <w:sz w:val="24"/>
          <w:szCs w:val="24"/>
        </w:rPr>
        <w:t xml:space="preserve"> the ro</w:t>
      </w:r>
      <w:r w:rsidRPr="5EF53118" w:rsidR="0D17A190">
        <w:rPr>
          <w:sz w:val="24"/>
          <w:szCs w:val="24"/>
        </w:rPr>
        <w:t xml:space="preserve">bot’s location remotely. </w:t>
      </w:r>
      <w:r w:rsidRPr="5EF53118" w:rsidR="30F15D9C">
        <w:rPr>
          <w:sz w:val="24"/>
          <w:szCs w:val="24"/>
        </w:rPr>
        <w:t xml:space="preserve">Testing will occur on different </w:t>
      </w:r>
      <w:r w:rsidRPr="5EF53118" w:rsidR="49480D8A">
        <w:rPr>
          <w:sz w:val="24"/>
          <w:szCs w:val="24"/>
        </w:rPr>
        <w:t>texture surfaces outdoors.</w:t>
      </w:r>
    </w:p>
    <w:p w:rsidR="00BA653E" w:rsidP="2D81338E" w:rsidRDefault="00BA653E" w14:paraId="194A1955" w14:textId="4B33953F">
      <w:pPr>
        <w:pStyle w:val="CcList"/>
        <w:numPr>
          <w:ilvl w:val="1"/>
          <w:numId w:val="13"/>
        </w:numPr>
        <w:spacing w:before="240" w:after="120" w:line="480" w:lineRule="auto"/>
        <w:ind w:left="0" w:right="0" w:firstLine="0"/>
        <w:rPr>
          <w:b w:val="1"/>
          <w:bCs w:val="1"/>
          <w:sz w:val="28"/>
          <w:szCs w:val="28"/>
        </w:rPr>
      </w:pPr>
      <w:r w:rsidRPr="2D81338E" w:rsidR="00BA653E">
        <w:rPr>
          <w:b w:val="1"/>
          <w:bCs w:val="1"/>
          <w:sz w:val="28"/>
          <w:szCs w:val="28"/>
        </w:rPr>
        <w:t xml:space="preserve">Codes and </w:t>
      </w:r>
      <w:r w:rsidRPr="2D81338E" w:rsidR="000A7556">
        <w:rPr>
          <w:b w:val="1"/>
          <w:bCs w:val="1"/>
          <w:sz w:val="28"/>
          <w:szCs w:val="28"/>
        </w:rPr>
        <w:t>Standards</w:t>
      </w:r>
    </w:p>
    <w:p w:rsidR="474ABC36" w:rsidP="5EF53118" w:rsidRDefault="474ABC36" w14:paraId="56DB932E" w14:textId="5ACE0A8A">
      <w:pPr>
        <w:pStyle w:val="CcList"/>
        <w:spacing w:line="360" w:lineRule="auto"/>
        <w:ind w:left="0" w:right="0" w:hanging="0" w:firstLine="0"/>
        <w:rPr>
          <w:sz w:val="24"/>
          <w:szCs w:val="24"/>
        </w:rPr>
      </w:pPr>
      <w:r w:rsidRPr="5EF53118" w:rsidR="474ABC36">
        <w:rPr>
          <w:sz w:val="24"/>
          <w:szCs w:val="24"/>
        </w:rPr>
        <w:t>A list of several standards that will affect the design decisions of this project include:</w:t>
      </w:r>
    </w:p>
    <w:p w:rsidR="58324871" w:rsidP="2D81338E" w:rsidRDefault="58324871" w14:paraId="14EFDCA8" w14:textId="78E2996F">
      <w:pPr>
        <w:pStyle w:val="CcList"/>
        <w:numPr>
          <w:ilvl w:val="1"/>
          <w:numId w:val="42"/>
        </w:numPr>
        <w:spacing w:line="360" w:lineRule="auto"/>
        <w:ind w:right="0"/>
        <w:rPr>
          <w:sz w:val="24"/>
          <w:szCs w:val="24"/>
        </w:rPr>
      </w:pPr>
      <w:r w:rsidRPr="5EF53118" w:rsidR="58324871">
        <w:rPr>
          <w:sz w:val="24"/>
          <w:szCs w:val="24"/>
        </w:rPr>
        <w:t>UL 1642 – Standard for Safety for Lithium Batteries</w:t>
      </w:r>
    </w:p>
    <w:p w:rsidR="58324871" w:rsidP="2D81338E" w:rsidRDefault="58324871" w14:paraId="074BAE41" w14:textId="0B644FCC">
      <w:pPr>
        <w:pStyle w:val="CcList"/>
        <w:numPr>
          <w:ilvl w:val="1"/>
          <w:numId w:val="43"/>
        </w:numPr>
        <w:spacing w:line="360" w:lineRule="auto"/>
        <w:ind w:right="0"/>
        <w:rPr>
          <w:sz w:val="20"/>
          <w:szCs w:val="20"/>
        </w:rPr>
      </w:pPr>
      <w:r w:rsidRPr="5EF53118" w:rsidR="58324871">
        <w:rPr>
          <w:sz w:val="24"/>
          <w:szCs w:val="24"/>
        </w:rPr>
        <w:t>ANSI/NEMA C18 – Safety Standards for Primary, Secondary and Lithium Batteries</w:t>
      </w:r>
    </w:p>
    <w:p w:rsidR="58324871" w:rsidP="2D81338E" w:rsidRDefault="58324871" w14:paraId="19A04831" w14:textId="5BE87000">
      <w:pPr>
        <w:pStyle w:val="CcList"/>
        <w:numPr>
          <w:ilvl w:val="0"/>
          <w:numId w:val="44"/>
        </w:numPr>
        <w:spacing w:line="360" w:lineRule="auto"/>
        <w:ind w:right="0"/>
        <w:rPr>
          <w:sz w:val="20"/>
          <w:szCs w:val="20"/>
        </w:rPr>
      </w:pPr>
      <w:r w:rsidRPr="5EF53118" w:rsidR="58324871">
        <w:rPr>
          <w:sz w:val="24"/>
          <w:szCs w:val="24"/>
        </w:rPr>
        <w:t>UL 2054 – Standard for Household and Commercial Batteries</w:t>
      </w:r>
    </w:p>
    <w:p w:rsidR="059CAAAD" w:rsidP="2D81338E" w:rsidRDefault="059CAAAD" w14:paraId="4F9B22D7" w14:textId="3332CC0A">
      <w:pPr>
        <w:pStyle w:val="ListParagraph"/>
        <w:numPr>
          <w:ilvl w:val="1"/>
          <w:numId w:val="45"/>
        </w:numPr>
        <w:rPr>
          <w:noProof w:val="0"/>
          <w:lang w:val="en-US"/>
        </w:rPr>
      </w:pPr>
      <w:r w:rsidRPr="5EF53118" w:rsidR="059CAAAD">
        <w:rPr>
          <w:noProof w:val="0"/>
          <w:sz w:val="24"/>
          <w:szCs w:val="24"/>
          <w:lang w:val="en-US"/>
        </w:rPr>
        <w:t>UL1004:</w:t>
      </w:r>
      <w:r w:rsidRPr="5EF53118" w:rsidR="31A5D826">
        <w:rPr>
          <w:noProof w:val="0"/>
          <w:sz w:val="24"/>
          <w:szCs w:val="24"/>
          <w:lang w:val="en-US"/>
        </w:rPr>
        <w:t xml:space="preserve"> </w:t>
      </w:r>
      <w:r w:rsidRPr="5EF53118" w:rsidR="31A5D826">
        <w:rPr>
          <w:noProof w:val="0"/>
          <w:sz w:val="24"/>
          <w:szCs w:val="24"/>
          <w:lang w:val="en-US"/>
        </w:rPr>
        <w:t>Establishes</w:t>
      </w:r>
      <w:r w:rsidRPr="5EF53118" w:rsidR="31A5D826">
        <w:rPr>
          <w:noProof w:val="0"/>
          <w:sz w:val="24"/>
          <w:szCs w:val="24"/>
          <w:lang w:val="en-US"/>
        </w:rPr>
        <w:t xml:space="preserve"> general requirements for all types of electrical motors.</w:t>
      </w:r>
    </w:p>
    <w:p w:rsidR="65D63AD7" w:rsidP="2D81338E" w:rsidRDefault="65D63AD7" w14:paraId="177E0584" w14:textId="2040EC8E">
      <w:pPr>
        <w:pStyle w:val="ListParagraph"/>
        <w:numPr>
          <w:ilvl w:val="0"/>
          <w:numId w:val="46"/>
        </w:numPr>
        <w:rPr>
          <w:noProof w:val="0"/>
          <w:lang w:val="en-US"/>
        </w:rPr>
      </w:pPr>
      <w:r w:rsidRPr="5EF53118" w:rsidR="65D63AD7">
        <w:rPr>
          <w:noProof w:val="0"/>
          <w:sz w:val="24"/>
          <w:szCs w:val="24"/>
          <w:lang w:val="en-US"/>
        </w:rPr>
        <w:t>1641 - IEEE Standard for Signal and Test Definition</w:t>
      </w:r>
    </w:p>
    <w:p w:rsidR="2D81338E" w:rsidP="2D81338E" w:rsidRDefault="2D81338E" w14:paraId="13EF3B27" w14:textId="336D44D0">
      <w:pPr>
        <w:pStyle w:val="Normal"/>
        <w:ind w:left="0"/>
        <w:rPr>
          <w:noProof w:val="0"/>
          <w:lang w:val="en-US"/>
        </w:rPr>
      </w:pPr>
    </w:p>
    <w:p w:rsidRPr="001F021E" w:rsidR="00DB76E5" w:rsidP="2D81338E" w:rsidRDefault="00DB76E5" w14:paraId="6C2427B7" w14:textId="77777777" w14:noSpellErr="1">
      <w:pPr>
        <w:pStyle w:val="CcList"/>
        <w:numPr>
          <w:ilvl w:val="0"/>
          <w:numId w:val="13"/>
        </w:numPr>
        <w:spacing w:before="240" w:after="120" w:line="480" w:lineRule="auto"/>
        <w:ind w:left="0" w:right="0" w:firstLine="0"/>
        <w:rPr>
          <w:b w:val="1"/>
          <w:bCs w:val="1"/>
          <w:sz w:val="32"/>
          <w:szCs w:val="32"/>
        </w:rPr>
      </w:pPr>
      <w:r w:rsidRPr="2D81338E" w:rsidR="00DB76E5">
        <w:rPr>
          <w:b w:val="1"/>
          <w:bCs w:val="1"/>
          <w:sz w:val="32"/>
          <w:szCs w:val="32"/>
        </w:rPr>
        <w:t>Project Demonstration</w:t>
      </w:r>
    </w:p>
    <w:p w:rsidR="79EBDC71" w:rsidP="2D81338E" w:rsidRDefault="79EBDC71" w14:paraId="104AFC50" w14:textId="3B5C6CF8">
      <w:pPr>
        <w:pStyle w:val="CcList"/>
        <w:spacing w:before="240" w:after="120" w:line="480" w:lineRule="auto"/>
        <w:ind w:left="0" w:right="0"/>
        <w:rPr>
          <w:b w:val="0"/>
          <w:bCs w:val="0"/>
          <w:sz w:val="24"/>
          <w:szCs w:val="24"/>
        </w:rPr>
      </w:pPr>
      <w:r w:rsidRPr="2D81338E" w:rsidR="79EBDC71">
        <w:rPr>
          <w:b w:val="1"/>
          <w:bCs w:val="1"/>
          <w:sz w:val="32"/>
          <w:szCs w:val="32"/>
        </w:rPr>
        <w:t xml:space="preserve">    </w:t>
      </w:r>
      <w:r w:rsidRPr="2D81338E" w:rsidR="3EE6D871">
        <w:rPr>
          <w:b w:val="0"/>
          <w:bCs w:val="0"/>
          <w:sz w:val="24"/>
          <w:szCs w:val="24"/>
        </w:rPr>
        <w:t>Our final project demonstration will consist of the modern radio robot being remotely</w:t>
      </w:r>
      <w:r w:rsidRPr="2D81338E" w:rsidR="7DD170BE">
        <w:rPr>
          <w:b w:val="0"/>
          <w:bCs w:val="0"/>
          <w:sz w:val="24"/>
          <w:szCs w:val="24"/>
        </w:rPr>
        <w:t xml:space="preserve"> driven and</w:t>
      </w:r>
      <w:r w:rsidRPr="2D81338E" w:rsidR="3EE6D871">
        <w:rPr>
          <w:b w:val="0"/>
          <w:bCs w:val="0"/>
          <w:sz w:val="24"/>
          <w:szCs w:val="24"/>
        </w:rPr>
        <w:t xml:space="preserve"> controlled </w:t>
      </w:r>
      <w:r w:rsidRPr="2D81338E" w:rsidR="3E62A64F">
        <w:rPr>
          <w:b w:val="0"/>
          <w:bCs w:val="0"/>
          <w:sz w:val="24"/>
          <w:szCs w:val="24"/>
        </w:rPr>
        <w:t>using an app on a cell phone</w:t>
      </w:r>
      <w:r w:rsidRPr="2D81338E" w:rsidR="71449AD8">
        <w:rPr>
          <w:b w:val="0"/>
          <w:bCs w:val="0"/>
          <w:sz w:val="24"/>
          <w:szCs w:val="24"/>
        </w:rPr>
        <w:t>. This validates the following:</w:t>
      </w:r>
    </w:p>
    <w:p w:rsidR="72DDC937" w:rsidP="2D81338E" w:rsidRDefault="72DDC937" w14:paraId="42CCFEB9" w14:textId="1F0915D4">
      <w:pPr>
        <w:pStyle w:val="CcList"/>
        <w:numPr>
          <w:ilvl w:val="0"/>
          <w:numId w:val="37"/>
        </w:numPr>
        <w:bidi w:val="0"/>
        <w:spacing w:before="240" w:beforeAutospacing="off" w:after="120" w:afterAutospacing="off" w:line="480" w:lineRule="auto"/>
        <w:ind w:left="720" w:right="0" w:hanging="360"/>
        <w:jc w:val="left"/>
        <w:rPr>
          <w:b w:val="0"/>
          <w:bCs w:val="0"/>
          <w:sz w:val="24"/>
          <w:szCs w:val="24"/>
        </w:rPr>
      </w:pPr>
      <w:r w:rsidRPr="5EF53118" w:rsidR="72DDC937">
        <w:rPr>
          <w:b w:val="0"/>
          <w:bCs w:val="0"/>
          <w:sz w:val="24"/>
          <w:szCs w:val="24"/>
        </w:rPr>
        <w:t>Developed software that controls</w:t>
      </w:r>
      <w:r w:rsidRPr="5EF53118" w:rsidR="7E258FF7">
        <w:rPr>
          <w:b w:val="0"/>
          <w:bCs w:val="0"/>
          <w:sz w:val="24"/>
          <w:szCs w:val="24"/>
        </w:rPr>
        <w:t xml:space="preserve"> and harmonizes hardware to successfully drive robot</w:t>
      </w:r>
    </w:p>
    <w:p w:rsidR="7E258FF7" w:rsidP="2D81338E" w:rsidRDefault="7E258FF7" w14:paraId="21CD62A6" w14:textId="1F2D6A6E">
      <w:pPr>
        <w:pStyle w:val="CcList"/>
        <w:numPr>
          <w:ilvl w:val="0"/>
          <w:numId w:val="37"/>
        </w:numPr>
        <w:bidi w:val="0"/>
        <w:spacing w:before="240" w:beforeAutospacing="off" w:after="120" w:afterAutospacing="off" w:line="480" w:lineRule="auto"/>
        <w:ind w:left="720" w:right="0" w:hanging="360"/>
        <w:jc w:val="left"/>
        <w:rPr>
          <w:b w:val="0"/>
          <w:bCs w:val="0"/>
          <w:sz w:val="24"/>
          <w:szCs w:val="24"/>
        </w:rPr>
      </w:pPr>
      <w:r w:rsidRPr="5EF53118" w:rsidR="7E258FF7">
        <w:rPr>
          <w:b w:val="0"/>
          <w:bCs w:val="0"/>
          <w:sz w:val="24"/>
          <w:szCs w:val="24"/>
        </w:rPr>
        <w:t xml:space="preserve">Utilizing DC motors, DC motor controller, </w:t>
      </w:r>
      <w:r w:rsidRPr="5EF53118" w:rsidR="04484B1C">
        <w:rPr>
          <w:b w:val="0"/>
          <w:bCs w:val="0"/>
          <w:sz w:val="24"/>
          <w:szCs w:val="24"/>
        </w:rPr>
        <w:t>sensors, and raspberry pi to drive robot</w:t>
      </w:r>
    </w:p>
    <w:p w:rsidR="71449AD8" w:rsidP="2D81338E" w:rsidRDefault="71449AD8" w14:paraId="5D3FCEEC" w14:textId="771933FF">
      <w:pPr>
        <w:pStyle w:val="CcList"/>
        <w:numPr>
          <w:ilvl w:val="0"/>
          <w:numId w:val="37"/>
        </w:numPr>
        <w:spacing w:before="240" w:after="120" w:line="480" w:lineRule="auto"/>
        <w:ind w:right="0"/>
        <w:rPr>
          <w:b w:val="0"/>
          <w:bCs w:val="0"/>
          <w:sz w:val="24"/>
          <w:szCs w:val="24"/>
        </w:rPr>
      </w:pPr>
      <w:r w:rsidRPr="5EF53118" w:rsidR="71449AD8">
        <w:rPr>
          <w:b w:val="0"/>
          <w:bCs w:val="0"/>
          <w:sz w:val="24"/>
          <w:szCs w:val="24"/>
        </w:rPr>
        <w:t xml:space="preserve">Operating robot remotely </w:t>
      </w:r>
    </w:p>
    <w:p w:rsidR="2D81338E" w:rsidP="5EF53118" w:rsidRDefault="2D81338E" w14:paraId="5B55B78F" w14:textId="58A7EFFE">
      <w:pPr>
        <w:pStyle w:val="CcList"/>
        <w:numPr>
          <w:ilvl w:val="0"/>
          <w:numId w:val="37"/>
        </w:numPr>
        <w:spacing w:before="240" w:after="120" w:line="480" w:lineRule="auto"/>
        <w:ind w:right="0"/>
        <w:rPr>
          <w:b w:val="0"/>
          <w:bCs w:val="0"/>
          <w:sz w:val="24"/>
          <w:szCs w:val="24"/>
        </w:rPr>
      </w:pPr>
      <w:r w:rsidRPr="5EF53118" w:rsidR="71449AD8">
        <w:rPr>
          <w:b w:val="0"/>
          <w:bCs w:val="0"/>
          <w:sz w:val="24"/>
          <w:szCs w:val="24"/>
        </w:rPr>
        <w:t xml:space="preserve">Operating robot over cellular </w:t>
      </w:r>
    </w:p>
    <w:p w:rsidRPr="001F021E" w:rsidR="00A357CD" w:rsidP="00BA1250" w:rsidRDefault="001F021E" w14:paraId="2DA7C77B" w14:textId="5A4B721B">
      <w:pPr>
        <w:pStyle w:val="CcList"/>
        <w:numPr>
          <w:ilvl w:val="0"/>
          <w:numId w:val="13"/>
        </w:numPr>
        <w:spacing w:before="240" w:after="120" w:line="480" w:lineRule="auto"/>
        <w:ind w:left="0" w:right="0" w:firstLine="0"/>
        <w:rPr>
          <w:b/>
          <w:sz w:val="32"/>
          <w:szCs w:val="32"/>
        </w:rPr>
      </w:pPr>
      <w:r w:rsidRPr="2D81338E" w:rsidR="001F021E">
        <w:rPr>
          <w:b w:val="1"/>
          <w:bCs w:val="1"/>
          <w:sz w:val="32"/>
          <w:szCs w:val="32"/>
        </w:rPr>
        <w:t>Schedule, Tasks, and Milestones</w:t>
      </w:r>
      <w:r w:rsidRPr="2D81338E" w:rsidR="00412375">
        <w:rPr>
          <w:b w:val="1"/>
          <w:bCs w:val="1"/>
          <w:sz w:val="32"/>
          <w:szCs w:val="32"/>
        </w:rPr>
        <w:t xml:space="preserve">: </w:t>
      </w:r>
    </w:p>
    <w:p w:rsidR="0A3C5B34" w:rsidP="2D81338E" w:rsidRDefault="0A3C5B34" w14:paraId="3D94A526" w14:textId="661014D7">
      <w:pPr>
        <w:pStyle w:val="CcList"/>
        <w:spacing w:line="360" w:lineRule="auto"/>
        <w:ind w:left="0" w:right="0" w:firstLine="0"/>
        <w:jc w:val="center"/>
        <w:rPr>
          <w:b w:val="1"/>
          <w:bCs w:val="1"/>
          <w:sz w:val="28"/>
          <w:szCs w:val="28"/>
        </w:rPr>
      </w:pPr>
      <w:r w:rsidRPr="2D81338E" w:rsidR="0A3C5B34">
        <w:rPr>
          <w:b w:val="1"/>
          <w:bCs w:val="1"/>
          <w:sz w:val="28"/>
          <w:szCs w:val="28"/>
        </w:rPr>
        <w:t>Team Schedule Gantt Chart</w:t>
      </w:r>
    </w:p>
    <w:p w:rsidR="0A3C5B34" w:rsidP="2D81338E" w:rsidRDefault="0A3C5B34" w14:paraId="0C8CA07D" w14:textId="46775F19">
      <w:pPr>
        <w:pStyle w:val="CcList"/>
        <w:spacing w:line="360" w:lineRule="auto"/>
        <w:ind w:left="0" w:right="0" w:firstLine="0"/>
        <w:jc w:val="left"/>
      </w:pPr>
      <w:r w:rsidR="0A3C5B34">
        <w:drawing>
          <wp:inline wp14:editId="664C4C05" wp14:anchorId="025B2817">
            <wp:extent cx="6905625" cy="2978051"/>
            <wp:effectExtent l="0" t="0" r="0" b="0"/>
            <wp:docPr id="541382010" name="" title=""/>
            <wp:cNvGraphicFramePr>
              <a:graphicFrameLocks noChangeAspect="1"/>
            </wp:cNvGraphicFramePr>
            <a:graphic>
              <a:graphicData uri="http://schemas.openxmlformats.org/drawingml/2006/picture">
                <pic:pic>
                  <pic:nvPicPr>
                    <pic:cNvPr id="0" name=""/>
                    <pic:cNvPicPr/>
                  </pic:nvPicPr>
                  <pic:blipFill>
                    <a:blip r:embed="R9c7628326aaf4e52">
                      <a:extLst>
                        <a:ext xmlns:a="http://schemas.openxmlformats.org/drawingml/2006/main" uri="{28A0092B-C50C-407E-A947-70E740481C1C}">
                          <a14:useLocalDpi val="0"/>
                        </a:ext>
                      </a:extLst>
                    </a:blip>
                    <a:stretch>
                      <a:fillRect/>
                    </a:stretch>
                  </pic:blipFill>
                  <pic:spPr>
                    <a:xfrm>
                      <a:off x="0" y="0"/>
                      <a:ext cx="6905625" cy="2978051"/>
                    </a:xfrm>
                    <a:prstGeom prst="rect">
                      <a:avLst/>
                    </a:prstGeom>
                  </pic:spPr>
                </pic:pic>
              </a:graphicData>
            </a:graphic>
          </wp:inline>
        </w:drawing>
      </w:r>
    </w:p>
    <w:p w:rsidR="446ED8B3" w:rsidP="2D81338E" w:rsidRDefault="446ED8B3" w14:paraId="5E60AF11" w14:textId="06D2260D">
      <w:pPr>
        <w:pStyle w:val="CcList"/>
        <w:spacing w:line="360" w:lineRule="auto"/>
        <w:ind w:left="0" w:right="0" w:firstLine="0"/>
        <w:jc w:val="center"/>
        <w:rPr>
          <w:b w:val="1"/>
          <w:bCs w:val="1"/>
          <w:sz w:val="28"/>
          <w:szCs w:val="28"/>
        </w:rPr>
      </w:pPr>
      <w:r w:rsidRPr="2D81338E" w:rsidR="446ED8B3">
        <w:rPr>
          <w:b w:val="1"/>
          <w:bCs w:val="1"/>
          <w:sz w:val="28"/>
          <w:szCs w:val="28"/>
        </w:rPr>
        <w:t>Team Critical Path</w:t>
      </w:r>
    </w:p>
    <w:p w:rsidR="2DF9E0A9" w:rsidP="2D81338E" w:rsidRDefault="2DF9E0A9" w14:paraId="0A840C41" w14:textId="270CEA00">
      <w:pPr>
        <w:pStyle w:val="CcList"/>
        <w:spacing w:line="360" w:lineRule="auto"/>
        <w:ind w:left="0" w:right="0" w:firstLine="0"/>
        <w:jc w:val="center"/>
      </w:pPr>
      <w:r w:rsidR="2DF9E0A9">
        <w:drawing>
          <wp:inline wp14:editId="47BF12C4" wp14:anchorId="6C0C2B77">
            <wp:extent cx="5325666" cy="6762750"/>
            <wp:effectExtent l="0" t="0" r="0" b="0"/>
            <wp:docPr id="1645567380" name="" title=""/>
            <wp:cNvGraphicFramePr>
              <a:graphicFrameLocks noChangeAspect="1"/>
            </wp:cNvGraphicFramePr>
            <a:graphic>
              <a:graphicData uri="http://schemas.openxmlformats.org/drawingml/2006/picture">
                <pic:pic>
                  <pic:nvPicPr>
                    <pic:cNvPr id="0" name=""/>
                    <pic:cNvPicPr/>
                  </pic:nvPicPr>
                  <pic:blipFill>
                    <a:blip r:embed="R8ce8f06374d340ba">
                      <a:extLst>
                        <a:ext xmlns:a="http://schemas.openxmlformats.org/drawingml/2006/main" uri="{28A0092B-C50C-407E-A947-70E740481C1C}">
                          <a14:useLocalDpi val="0"/>
                        </a:ext>
                      </a:extLst>
                    </a:blip>
                    <a:stretch>
                      <a:fillRect/>
                    </a:stretch>
                  </pic:blipFill>
                  <pic:spPr>
                    <a:xfrm>
                      <a:off x="0" y="0"/>
                      <a:ext cx="5325666" cy="6762750"/>
                    </a:xfrm>
                    <a:prstGeom prst="rect">
                      <a:avLst/>
                    </a:prstGeom>
                  </pic:spPr>
                </pic:pic>
              </a:graphicData>
            </a:graphic>
          </wp:inline>
        </w:drawing>
      </w:r>
    </w:p>
    <w:p w:rsidR="2D81338E" w:rsidP="2D81338E" w:rsidRDefault="2D81338E" w14:paraId="48C75068" w14:textId="1DA2EB3C">
      <w:pPr>
        <w:pStyle w:val="CcList"/>
        <w:spacing w:line="360" w:lineRule="auto"/>
        <w:ind w:left="0" w:right="0" w:firstLine="0"/>
        <w:jc w:val="center"/>
      </w:pPr>
    </w:p>
    <w:p w:rsidR="2D81338E" w:rsidP="2D81338E" w:rsidRDefault="2D81338E" w14:paraId="0EDE0B81" w14:textId="369DC2A3">
      <w:pPr>
        <w:pStyle w:val="CcList"/>
        <w:spacing w:line="360" w:lineRule="auto"/>
        <w:ind w:left="0" w:right="0" w:firstLine="0"/>
        <w:jc w:val="center"/>
      </w:pPr>
    </w:p>
    <w:p w:rsidR="2DF9E0A9" w:rsidP="5EF53118" w:rsidRDefault="2DF9E0A9" w14:paraId="0FF5AD51" w14:textId="3FBA2CA6">
      <w:pPr>
        <w:pStyle w:val="CcList"/>
        <w:spacing w:line="480" w:lineRule="auto"/>
        <w:ind w:left="0" w:right="0" w:firstLine="720"/>
        <w:jc w:val="left"/>
        <w:rPr>
          <w:sz w:val="24"/>
          <w:szCs w:val="24"/>
        </w:rPr>
      </w:pPr>
      <w:r w:rsidRPr="5EF53118" w:rsidR="2DF9E0A9">
        <w:rPr>
          <w:sz w:val="24"/>
          <w:szCs w:val="24"/>
        </w:rPr>
        <w:t>After estimation of both</w:t>
      </w:r>
      <w:r w:rsidRPr="5EF53118" w:rsidR="07F2A2B7">
        <w:rPr>
          <w:sz w:val="24"/>
          <w:szCs w:val="24"/>
        </w:rPr>
        <w:t xml:space="preserve"> the</w:t>
      </w:r>
      <w:r w:rsidRPr="5EF53118" w:rsidR="2DF9E0A9">
        <w:rPr>
          <w:sz w:val="24"/>
          <w:szCs w:val="24"/>
        </w:rPr>
        <w:t xml:space="preserve"> timeline and critical path, </w:t>
      </w:r>
      <w:r w:rsidRPr="5EF53118" w:rsidR="652157D1">
        <w:rPr>
          <w:sz w:val="24"/>
          <w:szCs w:val="24"/>
        </w:rPr>
        <w:t>th</w:t>
      </w:r>
      <w:r w:rsidRPr="5EF53118" w:rsidR="7C543A51">
        <w:rPr>
          <w:sz w:val="24"/>
          <w:szCs w:val="24"/>
        </w:rPr>
        <w:t>e team</w:t>
      </w:r>
      <w:r w:rsidRPr="5EF53118" w:rsidR="2DF9E0A9">
        <w:rPr>
          <w:sz w:val="24"/>
          <w:szCs w:val="24"/>
        </w:rPr>
        <w:t xml:space="preserve"> estimate</w:t>
      </w:r>
      <w:r w:rsidRPr="5EF53118" w:rsidR="0F5F98F0">
        <w:rPr>
          <w:sz w:val="24"/>
          <w:szCs w:val="24"/>
        </w:rPr>
        <w:t>s</w:t>
      </w:r>
      <w:r w:rsidRPr="5EF53118" w:rsidR="2DF9E0A9">
        <w:rPr>
          <w:sz w:val="24"/>
          <w:szCs w:val="24"/>
        </w:rPr>
        <w:t xml:space="preserve"> a 95% chance of successful completion of the project according t</w:t>
      </w:r>
      <w:r w:rsidRPr="5EF53118" w:rsidR="3D00414A">
        <w:rPr>
          <w:sz w:val="24"/>
          <w:szCs w:val="24"/>
        </w:rPr>
        <w:t>o the timeline above. The lack of 100% certainty of completion primarily stems from the possibility of unexpected pro</w:t>
      </w:r>
      <w:r w:rsidRPr="5EF53118" w:rsidR="16704FA1">
        <w:rPr>
          <w:sz w:val="24"/>
          <w:szCs w:val="24"/>
        </w:rPr>
        <w:t>blems that could arise from the testing and assembly phases.</w:t>
      </w:r>
    </w:p>
    <w:p w:rsidRPr="001F021E" w:rsidR="000A7556" w:rsidP="00BA1250" w:rsidRDefault="001F021E" w14:paraId="4C6CFA30" w14:textId="77777777">
      <w:pPr>
        <w:pStyle w:val="CcList"/>
        <w:numPr>
          <w:ilvl w:val="0"/>
          <w:numId w:val="13"/>
        </w:numPr>
        <w:spacing w:before="240" w:after="120" w:line="480" w:lineRule="auto"/>
        <w:ind w:left="0" w:right="0" w:firstLine="0"/>
        <w:rPr>
          <w:b/>
          <w:sz w:val="32"/>
          <w:szCs w:val="32"/>
        </w:rPr>
      </w:pPr>
      <w:r w:rsidRPr="2D81338E" w:rsidR="001F021E">
        <w:rPr>
          <w:b w:val="1"/>
          <w:bCs w:val="1"/>
          <w:sz w:val="32"/>
          <w:szCs w:val="32"/>
        </w:rPr>
        <w:t>Marketing and Cost Analysis</w:t>
      </w:r>
    </w:p>
    <w:p w:rsidRPr="007028B0" w:rsidR="000A7556" w:rsidP="00BA1250" w:rsidRDefault="000A7556" w14:paraId="0BC6D304" w14:textId="77777777">
      <w:pPr>
        <w:pStyle w:val="CcList"/>
        <w:numPr>
          <w:ilvl w:val="1"/>
          <w:numId w:val="13"/>
        </w:numPr>
        <w:spacing w:before="240" w:after="120" w:line="480" w:lineRule="auto"/>
        <w:ind w:left="0" w:right="0" w:firstLine="0"/>
        <w:rPr>
          <w:b/>
          <w:sz w:val="28"/>
          <w:szCs w:val="28"/>
        </w:rPr>
      </w:pPr>
      <w:r w:rsidRPr="2D81338E" w:rsidR="000A7556">
        <w:rPr>
          <w:b w:val="1"/>
          <w:bCs w:val="1"/>
          <w:sz w:val="28"/>
          <w:szCs w:val="28"/>
        </w:rPr>
        <w:t>Marketing Analysis</w:t>
      </w:r>
    </w:p>
    <w:p w:rsidR="12C53612" w:rsidP="5EF53118" w:rsidRDefault="12C53612" w14:paraId="6F6C7FF8" w14:textId="409F0304">
      <w:pPr>
        <w:pStyle w:val="Normal"/>
        <w:spacing w:before="240" w:after="120" w:line="480" w:lineRule="auto"/>
        <w:ind w:left="0" w:right="0" w:firstLine="720"/>
        <w:rPr>
          <w:b w:val="0"/>
          <w:bCs w:val="0"/>
          <w:sz w:val="24"/>
          <w:szCs w:val="24"/>
          <w:u w:val="none"/>
        </w:rPr>
      </w:pPr>
      <w:r w:rsidRPr="5EF53118" w:rsidR="12C53612">
        <w:rPr>
          <w:b w:val="0"/>
          <w:bCs w:val="0"/>
          <w:sz w:val="24"/>
          <w:szCs w:val="24"/>
          <w:u w:val="none"/>
        </w:rPr>
        <w:t xml:space="preserve">The market for DIY robots is relatively unsaturated, but some competitors like the </w:t>
      </w:r>
      <w:proofErr w:type="spellStart"/>
      <w:r w:rsidRPr="5EF53118" w:rsidR="12C53612">
        <w:rPr>
          <w:b w:val="0"/>
          <w:bCs w:val="0"/>
          <w:sz w:val="24"/>
          <w:szCs w:val="24"/>
          <w:u w:val="none"/>
        </w:rPr>
        <w:t>Yahboom</w:t>
      </w:r>
      <w:proofErr w:type="spellEnd"/>
      <w:r w:rsidRPr="5EF53118" w:rsidR="12C53612">
        <w:rPr>
          <w:b w:val="0"/>
          <w:bCs w:val="0"/>
          <w:sz w:val="24"/>
          <w:szCs w:val="24"/>
          <w:u w:val="none"/>
        </w:rPr>
        <w:t xml:space="preserve"> Professional DIY Robotics Kit</w:t>
      </w:r>
      <w:r w:rsidRPr="5EF53118" w:rsidR="12C53612">
        <w:rPr>
          <w:b w:val="0"/>
          <w:bCs w:val="0"/>
          <w:sz w:val="24"/>
          <w:szCs w:val="24"/>
          <w:u w:val="none"/>
        </w:rPr>
        <w:t xml:space="preserve"> and Picar-B Mars </w:t>
      </w:r>
      <w:r w:rsidRPr="5EF53118" w:rsidR="0CCA1023">
        <w:rPr>
          <w:b w:val="0"/>
          <w:bCs w:val="0"/>
          <w:sz w:val="24"/>
          <w:szCs w:val="24"/>
          <w:u w:val="none"/>
        </w:rPr>
        <w:t>Rover [</w:t>
      </w:r>
      <w:r w:rsidRPr="5EF53118" w:rsidR="03728B73">
        <w:rPr>
          <w:b w:val="0"/>
          <w:bCs w:val="0"/>
          <w:sz w:val="24"/>
          <w:szCs w:val="24"/>
          <w:u w:val="none"/>
        </w:rPr>
        <w:t>6</w:t>
      </w:r>
      <w:r w:rsidRPr="5EF53118" w:rsidR="642F5E36">
        <w:rPr>
          <w:b w:val="0"/>
          <w:bCs w:val="0"/>
          <w:sz w:val="24"/>
          <w:szCs w:val="24"/>
          <w:u w:val="none"/>
        </w:rPr>
        <w:t>]</w:t>
      </w:r>
      <w:r w:rsidRPr="5EF53118" w:rsidR="45BB04A8">
        <w:rPr>
          <w:b w:val="0"/>
          <w:bCs w:val="0"/>
          <w:sz w:val="24"/>
          <w:szCs w:val="24"/>
          <w:u w:val="none"/>
        </w:rPr>
        <w:t>,</w:t>
      </w:r>
      <w:r w:rsidRPr="5EF53118" w:rsidR="642F5E36">
        <w:rPr>
          <w:b w:val="0"/>
          <w:bCs w:val="0"/>
          <w:sz w:val="24"/>
          <w:szCs w:val="24"/>
          <w:u w:val="none"/>
        </w:rPr>
        <w:t>[</w:t>
      </w:r>
      <w:r w:rsidRPr="5EF53118" w:rsidR="0CDB90ED">
        <w:rPr>
          <w:b w:val="0"/>
          <w:bCs w:val="0"/>
          <w:sz w:val="24"/>
          <w:szCs w:val="24"/>
          <w:u w:val="none"/>
        </w:rPr>
        <w:t>9</w:t>
      </w:r>
      <w:r w:rsidRPr="5EF53118" w:rsidR="642F5E36">
        <w:rPr>
          <w:b w:val="0"/>
          <w:bCs w:val="0"/>
          <w:sz w:val="24"/>
          <w:szCs w:val="24"/>
          <w:u w:val="none"/>
        </w:rPr>
        <w:t>]</w:t>
      </w:r>
      <w:r w:rsidRPr="5EF53118" w:rsidR="12C53612">
        <w:rPr>
          <w:b w:val="0"/>
          <w:bCs w:val="0"/>
          <w:sz w:val="24"/>
          <w:szCs w:val="24"/>
          <w:u w:val="none"/>
        </w:rPr>
        <w:t>. At a price of $138.99 and $72.24 respectively, these options include collision sensors, real-time video transmission, and can be controlled via mobile applications. The Team’s robot sets itself apart with improved control range, self-charging capabilities, and weather resilience. With a sufficient internet connection, the control range is effectively limitless thanks to a built-in GNC-Modem. Solar Panels installed on the robot allow for self-charging and a reinforced frame protects the electronics from inclement weather conditions. This product will be open source, allowing anyone to build their own robot or modify the design to suit their needs.</w:t>
      </w:r>
    </w:p>
    <w:p w:rsidRPr="000A7556" w:rsidR="000A7556" w:rsidP="2D81338E" w:rsidRDefault="000A7556" w14:paraId="2903451D" w14:textId="5A88A443">
      <w:pPr>
        <w:pStyle w:val="CcList"/>
        <w:numPr>
          <w:ilvl w:val="1"/>
          <w:numId w:val="13"/>
        </w:numPr>
        <w:spacing w:before="240" w:after="120" w:line="480" w:lineRule="auto"/>
        <w:ind w:left="0" w:right="0" w:firstLine="0"/>
        <w:rPr>
          <w:b w:val="1"/>
          <w:bCs w:val="1"/>
          <w:sz w:val="28"/>
          <w:szCs w:val="28"/>
        </w:rPr>
      </w:pPr>
      <w:r w:rsidRPr="2D81338E" w:rsidR="000A7556">
        <w:rPr>
          <w:b w:val="1"/>
          <w:bCs w:val="1"/>
          <w:sz w:val="28"/>
          <w:szCs w:val="28"/>
        </w:rPr>
        <w:t>Cost Analysis</w:t>
      </w:r>
    </w:p>
    <w:tbl>
      <w:tblPr>
        <w:tblStyle w:val="TableGrid"/>
        <w:tblW w:w="0" w:type="auto"/>
        <w:tblLayout w:type="fixed"/>
        <w:tblLook w:val="06A0" w:firstRow="1" w:lastRow="0" w:firstColumn="1" w:lastColumn="0" w:noHBand="1" w:noVBand="1"/>
      </w:tblPr>
      <w:tblGrid>
        <w:gridCol w:w="2482"/>
        <w:gridCol w:w="2482"/>
        <w:gridCol w:w="2482"/>
        <w:gridCol w:w="2482"/>
      </w:tblGrid>
      <w:tr w:rsidR="2D81338E" w:rsidTr="2D81338E" w14:paraId="6E6A51BE">
        <w:trPr>
          <w:trHeight w:val="300"/>
        </w:trPr>
        <w:tc>
          <w:tcPr>
            <w:tcW w:w="9928" w:type="dxa"/>
            <w:gridSpan w:val="4"/>
            <w:tcBorders>
              <w:top w:val="single" w:sz="8"/>
              <w:left w:val="single" w:sz="8"/>
              <w:bottom w:val="single" w:sz="8"/>
              <w:right w:val="single" w:color="000000" w:themeColor="text1" w:sz="8"/>
            </w:tcBorders>
            <w:shd w:val="clear" w:color="auto" w:fill="B4C6E7"/>
            <w:tcMar/>
            <w:vAlign w:val="bottom"/>
          </w:tcPr>
          <w:p w:rsidR="2D81338E" w:rsidP="2D81338E" w:rsidRDefault="2D81338E" w14:paraId="7D267132" w14:textId="4CA62D4E">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Cost Analysis</w:t>
            </w:r>
          </w:p>
        </w:tc>
      </w:tr>
      <w:tr w:rsidR="2D81338E" w:rsidTr="2D81338E" w14:paraId="77794F20">
        <w:trPr>
          <w:trHeight w:val="300"/>
        </w:trPr>
        <w:tc>
          <w:tcPr>
            <w:tcW w:w="2482" w:type="dxa"/>
            <w:tcBorders>
              <w:top w:val="single" w:sz="8"/>
              <w:left w:val="single" w:sz="8"/>
              <w:bottom w:val="single" w:sz="4"/>
              <w:right w:val="single" w:color="000000" w:themeColor="text1" w:sz="8"/>
            </w:tcBorders>
            <w:shd w:val="clear" w:color="auto" w:fill="B4C6E7"/>
            <w:tcMar/>
            <w:vAlign w:val="bottom"/>
          </w:tcPr>
          <w:p w:rsidR="2D81338E" w:rsidP="2D81338E" w:rsidRDefault="2D81338E" w14:paraId="4802DFB9" w14:textId="15C1D528">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2482" w:type="dxa"/>
            <w:tcBorders>
              <w:top w:val="nil" w:sz="8"/>
              <w:left w:val="single" w:sz="8"/>
              <w:bottom w:val="single" w:sz="8"/>
              <w:right w:val="single" w:sz="4"/>
            </w:tcBorders>
            <w:shd w:val="clear" w:color="auto" w:fill="B4C6E7"/>
            <w:tcMar/>
            <w:vAlign w:val="bottom"/>
          </w:tcPr>
          <w:p w:rsidR="2D81338E" w:rsidP="2D81338E" w:rsidRDefault="2D81338E" w14:paraId="6B9C7B27" w14:textId="1D2C3BB2">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Hourly Rate</w:t>
            </w:r>
          </w:p>
        </w:tc>
        <w:tc>
          <w:tcPr>
            <w:tcW w:w="2482" w:type="dxa"/>
            <w:tcBorders>
              <w:top w:val="nil" w:sz="8"/>
              <w:left w:val="single" w:sz="4"/>
              <w:bottom w:val="single" w:sz="8"/>
              <w:right w:val="single" w:sz="4"/>
            </w:tcBorders>
            <w:shd w:val="clear" w:color="auto" w:fill="B4C6E7"/>
            <w:tcMar/>
            <w:vAlign w:val="bottom"/>
          </w:tcPr>
          <w:p w:rsidR="2D81338E" w:rsidP="2D81338E" w:rsidRDefault="2D81338E" w14:paraId="43074A5A" w14:textId="1FA42893">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Days</w:t>
            </w:r>
          </w:p>
        </w:tc>
        <w:tc>
          <w:tcPr>
            <w:tcW w:w="2482" w:type="dxa"/>
            <w:tcBorders>
              <w:top w:val="nil" w:sz="8"/>
              <w:left w:val="single" w:sz="4"/>
              <w:bottom w:val="single" w:sz="8"/>
              <w:right w:val="single" w:color="000000" w:themeColor="text1" w:sz="8"/>
            </w:tcBorders>
            <w:shd w:val="clear" w:color="auto" w:fill="B4C6E7"/>
            <w:tcMar/>
            <w:vAlign w:val="bottom"/>
          </w:tcPr>
          <w:p w:rsidR="2D81338E" w:rsidP="2D81338E" w:rsidRDefault="2D81338E" w14:paraId="151D8F3D" w14:textId="087E2549">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Total</w:t>
            </w:r>
          </w:p>
        </w:tc>
      </w:tr>
      <w:tr w:rsidR="2D81338E" w:rsidTr="2D81338E" w14:paraId="155FEB19">
        <w:trPr>
          <w:trHeight w:val="300"/>
        </w:trPr>
        <w:tc>
          <w:tcPr>
            <w:tcW w:w="2482" w:type="dxa"/>
            <w:tcBorders>
              <w:top w:val="single" w:sz="4"/>
              <w:left w:val="single" w:sz="8"/>
              <w:bottom w:val="nil"/>
              <w:right w:val="single" w:sz="8"/>
            </w:tcBorders>
            <w:shd w:val="clear" w:color="auto" w:fill="D9E1F2"/>
            <w:tcMar/>
            <w:vAlign w:val="bottom"/>
          </w:tcPr>
          <w:p w:rsidR="2D81338E" w:rsidP="2D81338E" w:rsidRDefault="2D81338E" w14:paraId="58565FC4" w14:textId="0FCA8F65">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Labor</w:t>
            </w:r>
          </w:p>
        </w:tc>
        <w:tc>
          <w:tcPr>
            <w:tcW w:w="2482" w:type="dxa"/>
            <w:tcBorders>
              <w:top w:val="single" w:sz="8"/>
              <w:left w:val="single" w:sz="8"/>
              <w:bottom w:val="nil"/>
              <w:right w:val="single" w:sz="4"/>
            </w:tcBorders>
            <w:tcMar/>
            <w:vAlign w:val="bottom"/>
          </w:tcPr>
          <w:p w:rsidR="2D81338E" w:rsidRDefault="2D81338E" w14:paraId="30BE6CAD" w14:textId="52A14292">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$19 </w:t>
            </w:r>
          </w:p>
        </w:tc>
        <w:tc>
          <w:tcPr>
            <w:tcW w:w="2482" w:type="dxa"/>
            <w:tcBorders>
              <w:top w:val="single" w:sz="4"/>
              <w:left w:val="single" w:sz="4"/>
              <w:bottom w:val="nil"/>
              <w:right w:val="single" w:sz="4"/>
            </w:tcBorders>
            <w:tcMar/>
            <w:vAlign w:val="bottom"/>
          </w:tcPr>
          <w:p w:rsidR="2D81338E" w:rsidRDefault="2D81338E" w14:paraId="03860993" w14:textId="238613D7">
            <w:r w:rsidRPr="2D81338E" w:rsidR="2D81338E">
              <w:rPr>
                <w:rFonts w:ascii="Calibri" w:hAnsi="Calibri" w:eastAsia="Calibri" w:cs="Calibri"/>
                <w:b w:val="0"/>
                <w:bCs w:val="0"/>
                <w:i w:val="0"/>
                <w:iCs w:val="0"/>
                <w:strike w:val="0"/>
                <w:dstrike w:val="0"/>
                <w:color w:val="000000" w:themeColor="text1" w:themeTint="FF" w:themeShade="FF"/>
                <w:sz w:val="22"/>
                <w:szCs w:val="22"/>
                <w:u w:val="none"/>
              </w:rPr>
              <w:t>50</w:t>
            </w:r>
          </w:p>
        </w:tc>
        <w:tc>
          <w:tcPr>
            <w:tcW w:w="2482" w:type="dxa"/>
            <w:tcBorders>
              <w:top w:val="single" w:sz="8"/>
              <w:left w:val="single" w:sz="4"/>
              <w:bottom w:val="nil"/>
              <w:right w:val="single" w:sz="8"/>
            </w:tcBorders>
            <w:tcMar/>
            <w:vAlign w:val="bottom"/>
          </w:tcPr>
          <w:p w:rsidR="2D81338E" w:rsidRDefault="2D81338E" w14:paraId="7F6CCA94" w14:textId="76EA76B3">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$950 </w:t>
            </w:r>
          </w:p>
        </w:tc>
      </w:tr>
      <w:tr w:rsidR="2D81338E" w:rsidTr="2D81338E" w14:paraId="00F910C6">
        <w:trPr>
          <w:trHeight w:val="300"/>
        </w:trPr>
        <w:tc>
          <w:tcPr>
            <w:tcW w:w="2482" w:type="dxa"/>
            <w:tcBorders>
              <w:top w:val="single" w:sz="8"/>
              <w:left w:val="single" w:sz="8"/>
              <w:bottom w:val="single" w:sz="8"/>
              <w:right w:val="single" w:sz="8"/>
            </w:tcBorders>
            <w:shd w:val="clear" w:color="auto" w:fill="B4C6E7"/>
            <w:tcMar/>
            <w:vAlign w:val="bottom"/>
          </w:tcPr>
          <w:p w:rsidR="2D81338E" w:rsidRDefault="2D81338E" w14:paraId="79516CD8" w14:textId="0320A9DD">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2482" w:type="dxa"/>
            <w:tcBorders>
              <w:top w:val="single" w:sz="8"/>
              <w:left w:val="single" w:sz="8"/>
              <w:bottom w:val="single" w:sz="8"/>
              <w:right w:val="single" w:sz="4"/>
            </w:tcBorders>
            <w:shd w:val="clear" w:color="auto" w:fill="B4C6E7"/>
            <w:tcMar/>
            <w:vAlign w:val="bottom"/>
          </w:tcPr>
          <w:p w:rsidR="2D81338E" w:rsidP="2D81338E" w:rsidRDefault="2D81338E" w14:paraId="48878D3F" w14:textId="2F76522C">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Cost</w:t>
            </w:r>
          </w:p>
        </w:tc>
        <w:tc>
          <w:tcPr>
            <w:tcW w:w="2482" w:type="dxa"/>
            <w:tcBorders>
              <w:top w:val="single" w:sz="8"/>
              <w:left w:val="single" w:sz="4"/>
              <w:bottom w:val="single" w:sz="8"/>
              <w:right w:val="single" w:sz="4"/>
            </w:tcBorders>
            <w:shd w:val="clear" w:color="auto" w:fill="B4C6E7"/>
            <w:tcMar/>
            <w:vAlign w:val="bottom"/>
          </w:tcPr>
          <w:p w:rsidR="2D81338E" w:rsidP="2D81338E" w:rsidRDefault="2D81338E" w14:paraId="360B14F1" w14:textId="10E0630F">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QTY</w:t>
            </w:r>
          </w:p>
        </w:tc>
        <w:tc>
          <w:tcPr>
            <w:tcW w:w="2482" w:type="dxa"/>
            <w:tcBorders>
              <w:top w:val="single" w:sz="8"/>
              <w:left w:val="single" w:sz="4"/>
              <w:bottom w:val="single" w:sz="8"/>
              <w:right w:val="single" w:sz="8"/>
            </w:tcBorders>
            <w:shd w:val="clear" w:color="auto" w:fill="B4C6E7"/>
            <w:tcMar/>
            <w:vAlign w:val="bottom"/>
          </w:tcPr>
          <w:p w:rsidR="2D81338E" w:rsidP="2D81338E" w:rsidRDefault="2D81338E" w14:paraId="113C465D" w14:textId="41F1098F">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Total</w:t>
            </w:r>
          </w:p>
        </w:tc>
      </w:tr>
      <w:tr w:rsidR="2D81338E" w:rsidTr="2D81338E" w14:paraId="2E69CC78">
        <w:trPr>
          <w:trHeight w:val="285"/>
        </w:trPr>
        <w:tc>
          <w:tcPr>
            <w:tcW w:w="2482" w:type="dxa"/>
            <w:tcBorders>
              <w:top w:val="single" w:sz="8"/>
              <w:left w:val="single" w:sz="8"/>
              <w:bottom w:val="single" w:sz="4"/>
              <w:right w:val="single" w:sz="8"/>
            </w:tcBorders>
            <w:shd w:val="clear" w:color="auto" w:fill="D9E1F2"/>
            <w:tcMar/>
            <w:vAlign w:val="bottom"/>
          </w:tcPr>
          <w:p w:rsidR="2D81338E" w:rsidP="2D81338E" w:rsidRDefault="2D81338E" w14:paraId="1B9AC4A2" w14:textId="4E9078A0">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Frame</w:t>
            </w:r>
          </w:p>
        </w:tc>
        <w:tc>
          <w:tcPr>
            <w:tcW w:w="2482" w:type="dxa"/>
            <w:tcBorders>
              <w:top w:val="single" w:sz="8"/>
              <w:left w:val="single" w:sz="8"/>
              <w:bottom w:val="single" w:sz="4"/>
              <w:right w:val="single" w:sz="4"/>
            </w:tcBorders>
            <w:tcMar/>
            <w:vAlign w:val="bottom"/>
          </w:tcPr>
          <w:p w:rsidR="2D81338E" w:rsidRDefault="2D81338E" w14:paraId="4CA1E062" w14:textId="1570089E">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$30 </w:t>
            </w:r>
          </w:p>
        </w:tc>
        <w:tc>
          <w:tcPr>
            <w:tcW w:w="2482" w:type="dxa"/>
            <w:tcBorders>
              <w:top w:val="single" w:sz="8"/>
              <w:left w:val="single" w:sz="4"/>
              <w:bottom w:val="single" w:sz="4"/>
              <w:right w:val="single" w:sz="4"/>
            </w:tcBorders>
            <w:tcMar/>
            <w:vAlign w:val="bottom"/>
          </w:tcPr>
          <w:p w:rsidR="2D81338E" w:rsidRDefault="2D81338E" w14:paraId="1360DB0A" w14:textId="7F650FED">
            <w:r w:rsidRPr="2D81338E" w:rsidR="2D81338E">
              <w:rPr>
                <w:rFonts w:ascii="Calibri" w:hAnsi="Calibri" w:eastAsia="Calibri" w:cs="Calibri"/>
                <w:b w:val="0"/>
                <w:bCs w:val="0"/>
                <w:i w:val="0"/>
                <w:iCs w:val="0"/>
                <w:strike w:val="0"/>
                <w:dstrike w:val="0"/>
                <w:color w:val="000000" w:themeColor="text1" w:themeTint="FF" w:themeShade="FF"/>
                <w:sz w:val="22"/>
                <w:szCs w:val="22"/>
                <w:u w:val="none"/>
              </w:rPr>
              <w:t>1</w:t>
            </w:r>
          </w:p>
        </w:tc>
        <w:tc>
          <w:tcPr>
            <w:tcW w:w="2482" w:type="dxa"/>
            <w:tcBorders>
              <w:top w:val="single" w:sz="8"/>
              <w:left w:val="single" w:sz="4"/>
              <w:bottom w:val="single" w:sz="4"/>
              <w:right w:val="single" w:sz="8"/>
            </w:tcBorders>
            <w:tcMar/>
            <w:vAlign w:val="bottom"/>
          </w:tcPr>
          <w:p w:rsidR="2D81338E" w:rsidRDefault="2D81338E" w14:paraId="54D0842C" w14:textId="5FD55E83">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$30 </w:t>
            </w:r>
          </w:p>
        </w:tc>
      </w:tr>
      <w:tr w:rsidR="2D81338E" w:rsidTr="2D81338E" w14:paraId="63DC569A">
        <w:trPr>
          <w:trHeight w:val="285"/>
        </w:trPr>
        <w:tc>
          <w:tcPr>
            <w:tcW w:w="2482" w:type="dxa"/>
            <w:tcBorders>
              <w:top w:val="single" w:sz="4"/>
              <w:left w:val="single" w:sz="8"/>
              <w:bottom w:val="single" w:sz="4"/>
              <w:right w:val="single" w:sz="8"/>
            </w:tcBorders>
            <w:shd w:val="clear" w:color="auto" w:fill="D9E1F2"/>
            <w:tcMar/>
            <w:vAlign w:val="bottom"/>
          </w:tcPr>
          <w:p w:rsidR="2D81338E" w:rsidP="2D81338E" w:rsidRDefault="2D81338E" w14:paraId="3496B14B" w14:textId="155E377F">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Motors</w:t>
            </w:r>
          </w:p>
        </w:tc>
        <w:tc>
          <w:tcPr>
            <w:tcW w:w="2482" w:type="dxa"/>
            <w:tcBorders>
              <w:top w:val="single" w:sz="4"/>
              <w:left w:val="single" w:sz="8"/>
              <w:bottom w:val="single" w:sz="4"/>
              <w:right w:val="single" w:sz="4"/>
            </w:tcBorders>
            <w:tcMar/>
            <w:vAlign w:val="bottom"/>
          </w:tcPr>
          <w:p w:rsidR="2D81338E" w:rsidRDefault="2D81338E" w14:paraId="75235625" w14:textId="11055E66">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$15 </w:t>
            </w:r>
          </w:p>
        </w:tc>
        <w:tc>
          <w:tcPr>
            <w:tcW w:w="2482" w:type="dxa"/>
            <w:tcBorders>
              <w:top w:val="single" w:sz="4"/>
              <w:left w:val="single" w:sz="4"/>
              <w:bottom w:val="single" w:sz="4"/>
              <w:right w:val="single" w:sz="4"/>
            </w:tcBorders>
            <w:tcMar/>
            <w:vAlign w:val="bottom"/>
          </w:tcPr>
          <w:p w:rsidR="2D81338E" w:rsidRDefault="2D81338E" w14:paraId="5784592B" w14:textId="720ADFA3">
            <w:r w:rsidRPr="2D81338E" w:rsidR="2D81338E">
              <w:rPr>
                <w:rFonts w:ascii="Calibri" w:hAnsi="Calibri" w:eastAsia="Calibri" w:cs="Calibri"/>
                <w:b w:val="0"/>
                <w:bCs w:val="0"/>
                <w:i w:val="0"/>
                <w:iCs w:val="0"/>
                <w:strike w:val="0"/>
                <w:dstrike w:val="0"/>
                <w:color w:val="000000" w:themeColor="text1" w:themeTint="FF" w:themeShade="FF"/>
                <w:sz w:val="22"/>
                <w:szCs w:val="22"/>
                <w:u w:val="none"/>
              </w:rPr>
              <w:t>4</w:t>
            </w:r>
          </w:p>
        </w:tc>
        <w:tc>
          <w:tcPr>
            <w:tcW w:w="2482" w:type="dxa"/>
            <w:tcBorders>
              <w:top w:val="single" w:sz="4"/>
              <w:left w:val="single" w:sz="4"/>
              <w:bottom w:val="single" w:sz="4"/>
              <w:right w:val="single" w:sz="8"/>
            </w:tcBorders>
            <w:tcMar/>
            <w:vAlign w:val="bottom"/>
          </w:tcPr>
          <w:p w:rsidR="2D81338E" w:rsidRDefault="2D81338E" w14:paraId="20104C58" w14:textId="5A1360E0">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$60 </w:t>
            </w:r>
          </w:p>
        </w:tc>
      </w:tr>
      <w:tr w:rsidR="2D81338E" w:rsidTr="2D81338E" w14:paraId="5F1F9D25">
        <w:trPr>
          <w:trHeight w:val="285"/>
        </w:trPr>
        <w:tc>
          <w:tcPr>
            <w:tcW w:w="2482" w:type="dxa"/>
            <w:tcBorders>
              <w:top w:val="single" w:sz="4"/>
              <w:left w:val="single" w:sz="8"/>
              <w:bottom w:val="single" w:sz="4"/>
              <w:right w:val="single" w:sz="8"/>
            </w:tcBorders>
            <w:shd w:val="clear" w:color="auto" w:fill="D9E1F2"/>
            <w:tcMar/>
            <w:vAlign w:val="bottom"/>
          </w:tcPr>
          <w:p w:rsidR="2D81338E" w:rsidP="2D81338E" w:rsidRDefault="2D81338E" w14:paraId="0648FA05" w14:textId="145C9765">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Motor Hat</w:t>
            </w:r>
          </w:p>
        </w:tc>
        <w:tc>
          <w:tcPr>
            <w:tcW w:w="2482" w:type="dxa"/>
            <w:tcBorders>
              <w:top w:val="single" w:sz="4"/>
              <w:left w:val="single" w:sz="8"/>
              <w:bottom w:val="single" w:sz="4"/>
              <w:right w:val="single" w:sz="4"/>
            </w:tcBorders>
            <w:tcMar/>
            <w:vAlign w:val="bottom"/>
          </w:tcPr>
          <w:p w:rsidR="2D81338E" w:rsidRDefault="2D81338E" w14:paraId="73A2DFC5" w14:textId="55E7DEEB">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$23 </w:t>
            </w:r>
          </w:p>
        </w:tc>
        <w:tc>
          <w:tcPr>
            <w:tcW w:w="2482" w:type="dxa"/>
            <w:tcBorders>
              <w:top w:val="single" w:sz="4"/>
              <w:left w:val="single" w:sz="4"/>
              <w:bottom w:val="single" w:sz="4"/>
              <w:right w:val="single" w:sz="4"/>
            </w:tcBorders>
            <w:tcMar/>
            <w:vAlign w:val="bottom"/>
          </w:tcPr>
          <w:p w:rsidR="2D81338E" w:rsidRDefault="2D81338E" w14:paraId="3AD0B0DF" w14:textId="2D29366D">
            <w:r w:rsidRPr="2D81338E" w:rsidR="2D81338E">
              <w:rPr>
                <w:rFonts w:ascii="Calibri" w:hAnsi="Calibri" w:eastAsia="Calibri" w:cs="Calibri"/>
                <w:b w:val="0"/>
                <w:bCs w:val="0"/>
                <w:i w:val="0"/>
                <w:iCs w:val="0"/>
                <w:strike w:val="0"/>
                <w:dstrike w:val="0"/>
                <w:color w:val="000000" w:themeColor="text1" w:themeTint="FF" w:themeShade="FF"/>
                <w:sz w:val="22"/>
                <w:szCs w:val="22"/>
                <w:u w:val="none"/>
              </w:rPr>
              <w:t>1</w:t>
            </w:r>
          </w:p>
        </w:tc>
        <w:tc>
          <w:tcPr>
            <w:tcW w:w="2482" w:type="dxa"/>
            <w:tcBorders>
              <w:top w:val="single" w:sz="4"/>
              <w:left w:val="single" w:sz="4"/>
              <w:bottom w:val="single" w:sz="4"/>
              <w:right w:val="single" w:sz="8"/>
            </w:tcBorders>
            <w:tcMar/>
            <w:vAlign w:val="bottom"/>
          </w:tcPr>
          <w:p w:rsidR="2D81338E" w:rsidRDefault="2D81338E" w14:paraId="42109C14" w14:textId="6DAF70C5">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$23 </w:t>
            </w:r>
          </w:p>
        </w:tc>
      </w:tr>
      <w:tr w:rsidR="2D81338E" w:rsidTr="2D81338E" w14:paraId="06F72875">
        <w:trPr>
          <w:trHeight w:val="285"/>
        </w:trPr>
        <w:tc>
          <w:tcPr>
            <w:tcW w:w="2482" w:type="dxa"/>
            <w:tcBorders>
              <w:top w:val="single" w:sz="4"/>
              <w:left w:val="single" w:sz="8"/>
              <w:bottom w:val="single" w:sz="4"/>
              <w:right w:val="single" w:sz="8"/>
            </w:tcBorders>
            <w:shd w:val="clear" w:color="auto" w:fill="D9E1F2"/>
            <w:tcMar/>
            <w:vAlign w:val="bottom"/>
          </w:tcPr>
          <w:p w:rsidR="2D81338E" w:rsidP="2D81338E" w:rsidRDefault="2D81338E" w14:paraId="12BB5AE3" w14:textId="45510713">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PCB</w:t>
            </w:r>
          </w:p>
        </w:tc>
        <w:tc>
          <w:tcPr>
            <w:tcW w:w="2482" w:type="dxa"/>
            <w:tcBorders>
              <w:top w:val="single" w:sz="4"/>
              <w:left w:val="single" w:sz="8"/>
              <w:bottom w:val="single" w:sz="4"/>
              <w:right w:val="single" w:sz="4"/>
            </w:tcBorders>
            <w:tcMar/>
            <w:vAlign w:val="bottom"/>
          </w:tcPr>
          <w:p w:rsidR="2D81338E" w:rsidRDefault="2D81338E" w14:paraId="76B1CF86" w14:textId="3C35E31B">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$18 </w:t>
            </w:r>
          </w:p>
        </w:tc>
        <w:tc>
          <w:tcPr>
            <w:tcW w:w="2482" w:type="dxa"/>
            <w:tcBorders>
              <w:top w:val="single" w:sz="4"/>
              <w:left w:val="single" w:sz="4"/>
              <w:bottom w:val="single" w:sz="4"/>
              <w:right w:val="single" w:sz="4"/>
            </w:tcBorders>
            <w:tcMar/>
            <w:vAlign w:val="bottom"/>
          </w:tcPr>
          <w:p w:rsidR="2D81338E" w:rsidRDefault="2D81338E" w14:paraId="4642A93B" w14:textId="49CF6E39">
            <w:r w:rsidRPr="2D81338E" w:rsidR="2D81338E">
              <w:rPr>
                <w:rFonts w:ascii="Calibri" w:hAnsi="Calibri" w:eastAsia="Calibri" w:cs="Calibri"/>
                <w:b w:val="0"/>
                <w:bCs w:val="0"/>
                <w:i w:val="0"/>
                <w:iCs w:val="0"/>
                <w:strike w:val="0"/>
                <w:dstrike w:val="0"/>
                <w:color w:val="000000" w:themeColor="text1" w:themeTint="FF" w:themeShade="FF"/>
                <w:sz w:val="22"/>
                <w:szCs w:val="22"/>
                <w:u w:val="none"/>
              </w:rPr>
              <w:t>1</w:t>
            </w:r>
          </w:p>
        </w:tc>
        <w:tc>
          <w:tcPr>
            <w:tcW w:w="2482" w:type="dxa"/>
            <w:tcBorders>
              <w:top w:val="single" w:sz="4"/>
              <w:left w:val="single" w:sz="4"/>
              <w:bottom w:val="single" w:sz="4"/>
              <w:right w:val="single" w:sz="8"/>
            </w:tcBorders>
            <w:tcMar/>
            <w:vAlign w:val="bottom"/>
          </w:tcPr>
          <w:p w:rsidR="2D81338E" w:rsidRDefault="2D81338E" w14:paraId="6E38BC6B" w14:textId="07A405E2">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$18 </w:t>
            </w:r>
          </w:p>
        </w:tc>
      </w:tr>
      <w:tr w:rsidR="2D81338E" w:rsidTr="2D81338E" w14:paraId="4EA5A92E">
        <w:trPr>
          <w:trHeight w:val="285"/>
        </w:trPr>
        <w:tc>
          <w:tcPr>
            <w:tcW w:w="2482" w:type="dxa"/>
            <w:tcBorders>
              <w:top w:val="single" w:sz="4"/>
              <w:left w:val="single" w:sz="8"/>
              <w:bottom w:val="single" w:sz="4"/>
              <w:right w:val="single" w:sz="8"/>
            </w:tcBorders>
            <w:shd w:val="clear" w:color="auto" w:fill="D9E1F2"/>
            <w:tcMar/>
            <w:vAlign w:val="bottom"/>
          </w:tcPr>
          <w:p w:rsidR="2D81338E" w:rsidP="2D81338E" w:rsidRDefault="2D81338E" w14:paraId="566AF7DB" w14:textId="7AB6BEC2">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Solar Panel</w:t>
            </w:r>
          </w:p>
        </w:tc>
        <w:tc>
          <w:tcPr>
            <w:tcW w:w="2482" w:type="dxa"/>
            <w:tcBorders>
              <w:top w:val="single" w:sz="4"/>
              <w:left w:val="single" w:sz="8"/>
              <w:bottom w:val="single" w:sz="4"/>
              <w:right w:val="single" w:sz="4"/>
            </w:tcBorders>
            <w:tcMar/>
            <w:vAlign w:val="bottom"/>
          </w:tcPr>
          <w:p w:rsidR="2D81338E" w:rsidRDefault="2D81338E" w14:paraId="252F954F" w14:textId="356BBB51">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$10 </w:t>
            </w:r>
          </w:p>
        </w:tc>
        <w:tc>
          <w:tcPr>
            <w:tcW w:w="2482" w:type="dxa"/>
            <w:tcBorders>
              <w:top w:val="single" w:sz="4"/>
              <w:left w:val="single" w:sz="4"/>
              <w:bottom w:val="single" w:sz="4"/>
              <w:right w:val="single" w:sz="4"/>
            </w:tcBorders>
            <w:tcMar/>
            <w:vAlign w:val="bottom"/>
          </w:tcPr>
          <w:p w:rsidR="2D81338E" w:rsidRDefault="2D81338E" w14:paraId="72418F7E" w14:textId="6FA9D742">
            <w:r w:rsidRPr="2D81338E" w:rsidR="2D81338E">
              <w:rPr>
                <w:rFonts w:ascii="Calibri" w:hAnsi="Calibri" w:eastAsia="Calibri" w:cs="Calibri"/>
                <w:b w:val="0"/>
                <w:bCs w:val="0"/>
                <w:i w:val="0"/>
                <w:iCs w:val="0"/>
                <w:strike w:val="0"/>
                <w:dstrike w:val="0"/>
                <w:color w:val="000000" w:themeColor="text1" w:themeTint="FF" w:themeShade="FF"/>
                <w:sz w:val="22"/>
                <w:szCs w:val="22"/>
                <w:u w:val="none"/>
              </w:rPr>
              <w:t>1</w:t>
            </w:r>
          </w:p>
        </w:tc>
        <w:tc>
          <w:tcPr>
            <w:tcW w:w="2482" w:type="dxa"/>
            <w:tcBorders>
              <w:top w:val="single" w:sz="4"/>
              <w:left w:val="single" w:sz="4"/>
              <w:bottom w:val="single" w:sz="4"/>
              <w:right w:val="single" w:sz="8"/>
            </w:tcBorders>
            <w:tcMar/>
            <w:vAlign w:val="bottom"/>
          </w:tcPr>
          <w:p w:rsidR="2D81338E" w:rsidRDefault="2D81338E" w14:paraId="1822BC60" w14:textId="50049782">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$10 </w:t>
            </w:r>
          </w:p>
        </w:tc>
      </w:tr>
      <w:tr w:rsidR="2D81338E" w:rsidTr="2D81338E" w14:paraId="70588570">
        <w:trPr>
          <w:trHeight w:val="285"/>
        </w:trPr>
        <w:tc>
          <w:tcPr>
            <w:tcW w:w="2482" w:type="dxa"/>
            <w:tcBorders>
              <w:top w:val="single" w:sz="4"/>
              <w:left w:val="single" w:sz="8"/>
              <w:bottom w:val="single" w:sz="4"/>
              <w:right w:val="single" w:sz="8"/>
            </w:tcBorders>
            <w:shd w:val="clear" w:color="auto" w:fill="D9E1F2"/>
            <w:tcMar/>
            <w:vAlign w:val="bottom"/>
          </w:tcPr>
          <w:p w:rsidR="2D81338E" w:rsidP="2D81338E" w:rsidRDefault="2D81338E" w14:paraId="136118C3" w14:textId="6F9306F6">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Battery</w:t>
            </w:r>
          </w:p>
        </w:tc>
        <w:tc>
          <w:tcPr>
            <w:tcW w:w="2482" w:type="dxa"/>
            <w:tcBorders>
              <w:top w:val="single" w:sz="4"/>
              <w:left w:val="single" w:sz="8"/>
              <w:bottom w:val="single" w:sz="4"/>
              <w:right w:val="single" w:sz="4"/>
            </w:tcBorders>
            <w:tcMar/>
            <w:vAlign w:val="bottom"/>
          </w:tcPr>
          <w:p w:rsidR="2D81338E" w:rsidRDefault="2D81338E" w14:paraId="43395E7F" w14:textId="08B36B62">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$7 </w:t>
            </w:r>
          </w:p>
        </w:tc>
        <w:tc>
          <w:tcPr>
            <w:tcW w:w="2482" w:type="dxa"/>
            <w:tcBorders>
              <w:top w:val="single" w:sz="4"/>
              <w:left w:val="single" w:sz="4"/>
              <w:bottom w:val="single" w:sz="4"/>
              <w:right w:val="single" w:sz="4"/>
            </w:tcBorders>
            <w:tcMar/>
            <w:vAlign w:val="bottom"/>
          </w:tcPr>
          <w:p w:rsidR="2D81338E" w:rsidRDefault="2D81338E" w14:paraId="16F0DCD2" w14:textId="655557B4">
            <w:r w:rsidRPr="2D81338E" w:rsidR="2D81338E">
              <w:rPr>
                <w:rFonts w:ascii="Calibri" w:hAnsi="Calibri" w:eastAsia="Calibri" w:cs="Calibri"/>
                <w:b w:val="0"/>
                <w:bCs w:val="0"/>
                <w:i w:val="0"/>
                <w:iCs w:val="0"/>
                <w:strike w:val="0"/>
                <w:dstrike w:val="0"/>
                <w:color w:val="000000" w:themeColor="text1" w:themeTint="FF" w:themeShade="FF"/>
                <w:sz w:val="22"/>
                <w:szCs w:val="22"/>
                <w:u w:val="none"/>
              </w:rPr>
              <w:t>4</w:t>
            </w:r>
          </w:p>
        </w:tc>
        <w:tc>
          <w:tcPr>
            <w:tcW w:w="2482" w:type="dxa"/>
            <w:tcBorders>
              <w:top w:val="single" w:sz="4"/>
              <w:left w:val="single" w:sz="4"/>
              <w:bottom w:val="single" w:sz="4"/>
              <w:right w:val="single" w:sz="8"/>
            </w:tcBorders>
            <w:tcMar/>
            <w:vAlign w:val="bottom"/>
          </w:tcPr>
          <w:p w:rsidR="2D81338E" w:rsidRDefault="2D81338E" w14:paraId="4FEAD52B" w14:textId="464F5156">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$28 </w:t>
            </w:r>
          </w:p>
        </w:tc>
      </w:tr>
      <w:tr w:rsidR="2D81338E" w:rsidTr="2D81338E" w14:paraId="3AEA1C08">
        <w:trPr>
          <w:trHeight w:val="285"/>
        </w:trPr>
        <w:tc>
          <w:tcPr>
            <w:tcW w:w="2482" w:type="dxa"/>
            <w:tcBorders>
              <w:top w:val="single" w:sz="4"/>
              <w:left w:val="single" w:sz="8"/>
              <w:bottom w:val="single" w:sz="4"/>
              <w:right w:val="single" w:sz="8"/>
            </w:tcBorders>
            <w:shd w:val="clear" w:color="auto" w:fill="D9E1F2"/>
            <w:tcMar/>
            <w:vAlign w:val="bottom"/>
          </w:tcPr>
          <w:p w:rsidR="2D81338E" w:rsidP="2D81338E" w:rsidRDefault="2D81338E" w14:paraId="26509F6A" w14:textId="2D8C919C">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GNC Module</w:t>
            </w:r>
          </w:p>
        </w:tc>
        <w:tc>
          <w:tcPr>
            <w:tcW w:w="2482" w:type="dxa"/>
            <w:tcBorders>
              <w:top w:val="single" w:sz="4"/>
              <w:left w:val="single" w:sz="8"/>
              <w:bottom w:val="single" w:sz="4"/>
              <w:right w:val="single" w:sz="4"/>
            </w:tcBorders>
            <w:tcMar/>
            <w:vAlign w:val="bottom"/>
          </w:tcPr>
          <w:p w:rsidR="2D81338E" w:rsidRDefault="2D81338E" w14:paraId="66A3D29C" w14:textId="1F67AD30">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$20 </w:t>
            </w:r>
          </w:p>
        </w:tc>
        <w:tc>
          <w:tcPr>
            <w:tcW w:w="2482" w:type="dxa"/>
            <w:tcBorders>
              <w:top w:val="single" w:sz="4"/>
              <w:left w:val="single" w:sz="4"/>
              <w:bottom w:val="single" w:sz="4"/>
              <w:right w:val="single" w:sz="4"/>
            </w:tcBorders>
            <w:tcMar/>
            <w:vAlign w:val="bottom"/>
          </w:tcPr>
          <w:p w:rsidR="2D81338E" w:rsidRDefault="2D81338E" w14:paraId="6B9D8C39" w14:textId="64016E4A">
            <w:r w:rsidRPr="2D81338E" w:rsidR="2D81338E">
              <w:rPr>
                <w:rFonts w:ascii="Calibri" w:hAnsi="Calibri" w:eastAsia="Calibri" w:cs="Calibri"/>
                <w:b w:val="0"/>
                <w:bCs w:val="0"/>
                <w:i w:val="0"/>
                <w:iCs w:val="0"/>
                <w:strike w:val="0"/>
                <w:dstrike w:val="0"/>
                <w:color w:val="000000" w:themeColor="text1" w:themeTint="FF" w:themeShade="FF"/>
                <w:sz w:val="22"/>
                <w:szCs w:val="22"/>
                <w:u w:val="none"/>
              </w:rPr>
              <w:t>1</w:t>
            </w:r>
          </w:p>
        </w:tc>
        <w:tc>
          <w:tcPr>
            <w:tcW w:w="2482" w:type="dxa"/>
            <w:tcBorders>
              <w:top w:val="single" w:sz="4"/>
              <w:left w:val="single" w:sz="4"/>
              <w:bottom w:val="single" w:sz="4"/>
              <w:right w:val="single" w:sz="8"/>
            </w:tcBorders>
            <w:tcMar/>
            <w:vAlign w:val="bottom"/>
          </w:tcPr>
          <w:p w:rsidR="2D81338E" w:rsidRDefault="2D81338E" w14:paraId="3B65EBD8" w14:textId="0D04CC28">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$20 </w:t>
            </w:r>
          </w:p>
        </w:tc>
      </w:tr>
      <w:tr w:rsidR="2D81338E" w:rsidTr="2D81338E" w14:paraId="74173B7D">
        <w:trPr>
          <w:trHeight w:val="285"/>
        </w:trPr>
        <w:tc>
          <w:tcPr>
            <w:tcW w:w="2482" w:type="dxa"/>
            <w:tcBorders>
              <w:top w:val="single" w:sz="4"/>
              <w:left w:val="single" w:sz="8"/>
              <w:bottom w:val="single" w:sz="4"/>
              <w:right w:val="single" w:sz="8"/>
            </w:tcBorders>
            <w:shd w:val="clear" w:color="auto" w:fill="D9E1F2"/>
            <w:tcMar/>
            <w:vAlign w:val="bottom"/>
          </w:tcPr>
          <w:p w:rsidR="2D81338E" w:rsidP="2D81338E" w:rsidRDefault="2D81338E" w14:paraId="2EFD66D0" w14:textId="20C53C1A">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Wiring</w:t>
            </w:r>
          </w:p>
        </w:tc>
        <w:tc>
          <w:tcPr>
            <w:tcW w:w="2482" w:type="dxa"/>
            <w:tcBorders>
              <w:top w:val="single" w:sz="4"/>
              <w:left w:val="single" w:sz="8"/>
              <w:bottom w:val="single" w:sz="4"/>
              <w:right w:val="single" w:sz="4"/>
            </w:tcBorders>
            <w:tcMar/>
            <w:vAlign w:val="bottom"/>
          </w:tcPr>
          <w:p w:rsidR="2D81338E" w:rsidRDefault="2D81338E" w14:paraId="712055CF" w14:textId="2C2525FD">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$15 </w:t>
            </w:r>
          </w:p>
        </w:tc>
        <w:tc>
          <w:tcPr>
            <w:tcW w:w="2482" w:type="dxa"/>
            <w:tcBorders>
              <w:top w:val="single" w:sz="4"/>
              <w:left w:val="single" w:sz="4"/>
              <w:bottom w:val="single" w:sz="4"/>
              <w:right w:val="single" w:sz="4"/>
            </w:tcBorders>
            <w:tcMar/>
            <w:vAlign w:val="bottom"/>
          </w:tcPr>
          <w:p w:rsidR="2D81338E" w:rsidRDefault="2D81338E" w14:paraId="09D51277" w14:textId="06B8925A">
            <w:r w:rsidRPr="2D81338E" w:rsidR="2D81338E">
              <w:rPr>
                <w:rFonts w:ascii="Calibri" w:hAnsi="Calibri" w:eastAsia="Calibri" w:cs="Calibri"/>
                <w:b w:val="0"/>
                <w:bCs w:val="0"/>
                <w:i w:val="0"/>
                <w:iCs w:val="0"/>
                <w:strike w:val="0"/>
                <w:dstrike w:val="0"/>
                <w:color w:val="000000" w:themeColor="text1" w:themeTint="FF" w:themeShade="FF"/>
                <w:sz w:val="22"/>
                <w:szCs w:val="22"/>
                <w:u w:val="none"/>
              </w:rPr>
              <w:t>1</w:t>
            </w:r>
          </w:p>
        </w:tc>
        <w:tc>
          <w:tcPr>
            <w:tcW w:w="2482" w:type="dxa"/>
            <w:tcBorders>
              <w:top w:val="single" w:sz="4"/>
              <w:left w:val="single" w:sz="4"/>
              <w:bottom w:val="single" w:sz="4"/>
              <w:right w:val="single" w:sz="8"/>
            </w:tcBorders>
            <w:tcMar/>
            <w:vAlign w:val="bottom"/>
          </w:tcPr>
          <w:p w:rsidR="2D81338E" w:rsidRDefault="2D81338E" w14:paraId="36C79761" w14:textId="19D987BB">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$15 </w:t>
            </w:r>
          </w:p>
        </w:tc>
      </w:tr>
      <w:tr w:rsidR="2D81338E" w:rsidTr="2D81338E" w14:paraId="1D166AA8">
        <w:trPr>
          <w:trHeight w:val="285"/>
        </w:trPr>
        <w:tc>
          <w:tcPr>
            <w:tcW w:w="2482" w:type="dxa"/>
            <w:tcBorders>
              <w:top w:val="single" w:sz="4"/>
              <w:left w:val="single" w:sz="8"/>
              <w:bottom w:val="single" w:sz="4"/>
              <w:right w:val="single" w:sz="8"/>
            </w:tcBorders>
            <w:shd w:val="clear" w:color="auto" w:fill="D9E1F2"/>
            <w:tcMar/>
            <w:vAlign w:val="bottom"/>
          </w:tcPr>
          <w:p w:rsidR="2D81338E" w:rsidP="2D81338E" w:rsidRDefault="2D81338E" w14:paraId="0654D500" w14:textId="19CB2B70">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Light Sensor</w:t>
            </w:r>
          </w:p>
        </w:tc>
        <w:tc>
          <w:tcPr>
            <w:tcW w:w="2482" w:type="dxa"/>
            <w:tcBorders>
              <w:top w:val="single" w:sz="4"/>
              <w:left w:val="single" w:sz="8"/>
              <w:bottom w:val="single" w:sz="4"/>
              <w:right w:val="single" w:sz="4"/>
            </w:tcBorders>
            <w:tcMar/>
            <w:vAlign w:val="bottom"/>
          </w:tcPr>
          <w:p w:rsidR="2D81338E" w:rsidRDefault="2D81338E" w14:paraId="70239C6D" w14:textId="50CA739F">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$8 </w:t>
            </w:r>
          </w:p>
        </w:tc>
        <w:tc>
          <w:tcPr>
            <w:tcW w:w="2482" w:type="dxa"/>
            <w:tcBorders>
              <w:top w:val="single" w:sz="4"/>
              <w:left w:val="single" w:sz="4"/>
              <w:bottom w:val="single" w:sz="4"/>
              <w:right w:val="single" w:sz="4"/>
            </w:tcBorders>
            <w:tcMar/>
            <w:vAlign w:val="bottom"/>
          </w:tcPr>
          <w:p w:rsidR="2D81338E" w:rsidRDefault="2D81338E" w14:paraId="5214B2C9" w14:textId="649D18C5">
            <w:r w:rsidRPr="2D81338E" w:rsidR="2D81338E">
              <w:rPr>
                <w:rFonts w:ascii="Calibri" w:hAnsi="Calibri" w:eastAsia="Calibri" w:cs="Calibri"/>
                <w:b w:val="0"/>
                <w:bCs w:val="0"/>
                <w:i w:val="0"/>
                <w:iCs w:val="0"/>
                <w:strike w:val="0"/>
                <w:dstrike w:val="0"/>
                <w:color w:val="000000" w:themeColor="text1" w:themeTint="FF" w:themeShade="FF"/>
                <w:sz w:val="22"/>
                <w:szCs w:val="22"/>
                <w:u w:val="none"/>
              </w:rPr>
              <w:t>1</w:t>
            </w:r>
          </w:p>
        </w:tc>
        <w:tc>
          <w:tcPr>
            <w:tcW w:w="2482" w:type="dxa"/>
            <w:tcBorders>
              <w:top w:val="single" w:sz="4"/>
              <w:left w:val="single" w:sz="4"/>
              <w:bottom w:val="single" w:sz="4"/>
              <w:right w:val="single" w:sz="8"/>
            </w:tcBorders>
            <w:tcMar/>
            <w:vAlign w:val="bottom"/>
          </w:tcPr>
          <w:p w:rsidR="2D81338E" w:rsidRDefault="2D81338E" w14:paraId="0AD481D4" w14:textId="0F8D0FB7">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$8 </w:t>
            </w:r>
          </w:p>
        </w:tc>
      </w:tr>
      <w:tr w:rsidR="2D81338E" w:rsidTr="2D81338E" w14:paraId="314572B1">
        <w:trPr>
          <w:trHeight w:val="285"/>
        </w:trPr>
        <w:tc>
          <w:tcPr>
            <w:tcW w:w="2482" w:type="dxa"/>
            <w:tcBorders>
              <w:top w:val="single" w:sz="4"/>
              <w:left w:val="single" w:sz="8"/>
              <w:bottom w:val="nil"/>
              <w:right w:val="single" w:sz="8"/>
            </w:tcBorders>
            <w:shd w:val="clear" w:color="auto" w:fill="D9E1F2"/>
            <w:tcMar/>
            <w:vAlign w:val="bottom"/>
          </w:tcPr>
          <w:p w:rsidR="2D81338E" w:rsidP="2D81338E" w:rsidRDefault="2D81338E" w14:paraId="5C28BDA8" w14:textId="0FF7C070">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Servo</w:t>
            </w:r>
          </w:p>
        </w:tc>
        <w:tc>
          <w:tcPr>
            <w:tcW w:w="2482" w:type="dxa"/>
            <w:tcBorders>
              <w:top w:val="single" w:sz="4"/>
              <w:left w:val="single" w:sz="8"/>
              <w:bottom w:val="nil"/>
              <w:right w:val="single" w:sz="4"/>
            </w:tcBorders>
            <w:tcMar/>
            <w:vAlign w:val="bottom"/>
          </w:tcPr>
          <w:p w:rsidR="2D81338E" w:rsidRDefault="2D81338E" w14:paraId="2DB7C28F" w14:textId="204995E1">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$10 </w:t>
            </w:r>
          </w:p>
        </w:tc>
        <w:tc>
          <w:tcPr>
            <w:tcW w:w="2482" w:type="dxa"/>
            <w:tcBorders>
              <w:top w:val="single" w:sz="4"/>
              <w:left w:val="single" w:sz="4"/>
              <w:bottom w:val="nil"/>
              <w:right w:val="single" w:sz="4"/>
            </w:tcBorders>
            <w:tcMar/>
            <w:vAlign w:val="bottom"/>
          </w:tcPr>
          <w:p w:rsidR="2D81338E" w:rsidRDefault="2D81338E" w14:paraId="670C0C82" w14:textId="6B06DFB5">
            <w:r w:rsidRPr="2D81338E" w:rsidR="2D81338E">
              <w:rPr>
                <w:rFonts w:ascii="Calibri" w:hAnsi="Calibri" w:eastAsia="Calibri" w:cs="Calibri"/>
                <w:b w:val="0"/>
                <w:bCs w:val="0"/>
                <w:i w:val="0"/>
                <w:iCs w:val="0"/>
                <w:strike w:val="0"/>
                <w:dstrike w:val="0"/>
                <w:color w:val="000000" w:themeColor="text1" w:themeTint="FF" w:themeShade="FF"/>
                <w:sz w:val="22"/>
                <w:szCs w:val="22"/>
                <w:u w:val="none"/>
              </w:rPr>
              <w:t>2</w:t>
            </w:r>
          </w:p>
        </w:tc>
        <w:tc>
          <w:tcPr>
            <w:tcW w:w="2482" w:type="dxa"/>
            <w:tcBorders>
              <w:top w:val="single" w:sz="4"/>
              <w:left w:val="single" w:sz="4"/>
              <w:bottom w:val="nil"/>
              <w:right w:val="single" w:sz="8"/>
            </w:tcBorders>
            <w:tcMar/>
            <w:vAlign w:val="bottom"/>
          </w:tcPr>
          <w:p w:rsidR="2D81338E" w:rsidRDefault="2D81338E" w14:paraId="435AEDF2" w14:textId="50BF1543">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$20 </w:t>
            </w:r>
          </w:p>
        </w:tc>
      </w:tr>
      <w:tr w:rsidR="2D81338E" w:rsidTr="2D81338E" w14:paraId="6162719A">
        <w:trPr>
          <w:trHeight w:val="300"/>
        </w:trPr>
        <w:tc>
          <w:tcPr>
            <w:tcW w:w="2482" w:type="dxa"/>
            <w:tcBorders>
              <w:top w:val="single" w:sz="4"/>
              <w:left w:val="single" w:sz="8"/>
              <w:bottom w:val="nil"/>
              <w:right w:val="single" w:sz="8"/>
            </w:tcBorders>
            <w:shd w:val="clear" w:color="auto" w:fill="D9E1F2"/>
            <w:tcMar/>
            <w:vAlign w:val="bottom"/>
          </w:tcPr>
          <w:p w:rsidR="2D81338E" w:rsidP="2D81338E" w:rsidRDefault="2D81338E" w14:paraId="16BAF2D6" w14:textId="765FE777">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Wheels</w:t>
            </w:r>
          </w:p>
        </w:tc>
        <w:tc>
          <w:tcPr>
            <w:tcW w:w="2482" w:type="dxa"/>
            <w:tcBorders>
              <w:top w:val="single" w:sz="4"/>
              <w:left w:val="single" w:sz="8"/>
              <w:bottom w:val="nil"/>
              <w:right w:val="single" w:sz="4"/>
            </w:tcBorders>
            <w:tcMar/>
            <w:vAlign w:val="bottom"/>
          </w:tcPr>
          <w:p w:rsidR="2D81338E" w:rsidRDefault="2D81338E" w14:paraId="59934670" w14:textId="7BC9BC3E">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$19 </w:t>
            </w:r>
          </w:p>
        </w:tc>
        <w:tc>
          <w:tcPr>
            <w:tcW w:w="2482" w:type="dxa"/>
            <w:tcBorders>
              <w:top w:val="single" w:sz="4"/>
              <w:left w:val="single" w:sz="4"/>
              <w:bottom w:val="nil"/>
              <w:right w:val="single" w:sz="4"/>
            </w:tcBorders>
            <w:tcMar/>
            <w:vAlign w:val="bottom"/>
          </w:tcPr>
          <w:p w:rsidR="2D81338E" w:rsidRDefault="2D81338E" w14:paraId="4AA11F74" w14:textId="3F23B349">
            <w:r w:rsidRPr="2D81338E" w:rsidR="2D81338E">
              <w:rPr>
                <w:rFonts w:ascii="Calibri" w:hAnsi="Calibri" w:eastAsia="Calibri" w:cs="Calibri"/>
                <w:b w:val="0"/>
                <w:bCs w:val="0"/>
                <w:i w:val="0"/>
                <w:iCs w:val="0"/>
                <w:strike w:val="0"/>
                <w:dstrike w:val="0"/>
                <w:color w:val="000000" w:themeColor="text1" w:themeTint="FF" w:themeShade="FF"/>
                <w:sz w:val="22"/>
                <w:szCs w:val="22"/>
                <w:u w:val="none"/>
              </w:rPr>
              <w:t>3</w:t>
            </w:r>
          </w:p>
        </w:tc>
        <w:tc>
          <w:tcPr>
            <w:tcW w:w="2482" w:type="dxa"/>
            <w:tcBorders>
              <w:top w:val="single" w:sz="4"/>
              <w:left w:val="single" w:sz="4"/>
              <w:bottom w:val="nil"/>
              <w:right w:val="single" w:sz="8"/>
            </w:tcBorders>
            <w:tcMar/>
            <w:vAlign w:val="bottom"/>
          </w:tcPr>
          <w:p w:rsidR="2D81338E" w:rsidRDefault="2D81338E" w14:paraId="586D597A" w14:textId="63550237">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$57 </w:t>
            </w:r>
          </w:p>
        </w:tc>
      </w:tr>
      <w:tr w:rsidR="2D81338E" w:rsidTr="2D81338E" w14:paraId="5D6B5BF3">
        <w:trPr>
          <w:trHeight w:val="300"/>
        </w:trPr>
        <w:tc>
          <w:tcPr>
            <w:tcW w:w="7446" w:type="dxa"/>
            <w:gridSpan w:val="3"/>
            <w:tcBorders>
              <w:top w:val="single" w:sz="8"/>
              <w:left w:val="single" w:sz="8"/>
              <w:bottom w:val="single" w:sz="8"/>
              <w:right w:val="single" w:color="000000" w:themeColor="text1" w:sz="8"/>
            </w:tcBorders>
            <w:shd w:val="clear" w:color="auto" w:fill="C6E0B4"/>
            <w:tcMar/>
            <w:vAlign w:val="bottom"/>
          </w:tcPr>
          <w:p w:rsidR="2D81338E" w:rsidP="2D81338E" w:rsidRDefault="2D81338E" w14:paraId="7B4FEAD9" w14:textId="61D74D77">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Materials</w:t>
            </w:r>
          </w:p>
        </w:tc>
        <w:tc>
          <w:tcPr>
            <w:tcW w:w="2482" w:type="dxa"/>
            <w:tcBorders>
              <w:top w:val="single" w:sz="8"/>
              <w:left w:val="nil"/>
              <w:bottom w:val="single" w:sz="8"/>
              <w:right w:val="single" w:sz="8"/>
            </w:tcBorders>
            <w:shd w:val="clear" w:color="auto" w:fill="C6E0B4"/>
            <w:tcMar/>
            <w:vAlign w:val="bottom"/>
          </w:tcPr>
          <w:p w:rsidR="2D81338E" w:rsidRDefault="2D81338E" w14:paraId="61CB10A2" w14:textId="24826F2C">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$289 </w:t>
            </w:r>
          </w:p>
        </w:tc>
      </w:tr>
      <w:tr w:rsidR="2D81338E" w:rsidTr="2D81338E" w14:paraId="2F204CE9">
        <w:trPr>
          <w:trHeight w:val="300"/>
        </w:trPr>
        <w:tc>
          <w:tcPr>
            <w:tcW w:w="7446" w:type="dxa"/>
            <w:gridSpan w:val="3"/>
            <w:tcBorders>
              <w:top w:val="single" w:sz="8"/>
              <w:left w:val="single" w:sz="8"/>
              <w:bottom w:val="single" w:sz="8"/>
              <w:right w:val="single" w:color="000000" w:themeColor="text1" w:sz="8"/>
            </w:tcBorders>
            <w:shd w:val="clear" w:color="auto" w:fill="F8CBAD"/>
            <w:tcMar/>
            <w:vAlign w:val="bottom"/>
          </w:tcPr>
          <w:p w:rsidR="2D81338E" w:rsidP="2D81338E" w:rsidRDefault="2D81338E" w14:paraId="47D3C890" w14:textId="54CAFF17">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Final Cost</w:t>
            </w:r>
          </w:p>
        </w:tc>
        <w:tc>
          <w:tcPr>
            <w:tcW w:w="2482" w:type="dxa"/>
            <w:tcBorders>
              <w:top w:val="single" w:sz="8"/>
              <w:left w:val="nil"/>
              <w:bottom w:val="single" w:sz="8"/>
              <w:right w:val="single" w:sz="8"/>
            </w:tcBorders>
            <w:shd w:val="clear" w:color="auto" w:fill="F8CBAD"/>
            <w:tcMar/>
            <w:vAlign w:val="bottom"/>
          </w:tcPr>
          <w:p w:rsidR="2D81338E" w:rsidRDefault="2D81338E" w14:paraId="480EF212" w14:textId="3F1BF687">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$1,239 </w:t>
            </w:r>
          </w:p>
        </w:tc>
      </w:tr>
      <w:tr w:rsidR="2D81338E" w:rsidTr="2D81338E" w14:paraId="38CEA195">
        <w:trPr>
          <w:trHeight w:val="300"/>
        </w:trPr>
        <w:tc>
          <w:tcPr>
            <w:tcW w:w="7446" w:type="dxa"/>
            <w:gridSpan w:val="3"/>
            <w:tcBorders>
              <w:top w:val="single" w:sz="8"/>
              <w:left w:val="single" w:sz="8"/>
              <w:bottom w:val="single" w:sz="8"/>
              <w:right w:val="single" w:color="000000" w:themeColor="text1" w:sz="8"/>
            </w:tcBorders>
            <w:shd w:val="clear" w:color="auto" w:fill="FFE699"/>
            <w:tcMar/>
            <w:vAlign w:val="bottom"/>
          </w:tcPr>
          <w:p w:rsidR="2D81338E" w:rsidP="2D81338E" w:rsidRDefault="2D81338E" w14:paraId="7715EC56" w14:textId="5D88F7EC">
            <w:pPr>
              <w:jc w:val="center"/>
            </w:pPr>
            <w:r w:rsidRPr="2D81338E" w:rsidR="2D81338E">
              <w:rPr>
                <w:rFonts w:ascii="Calibri" w:hAnsi="Calibri" w:eastAsia="Calibri" w:cs="Calibri"/>
                <w:b w:val="0"/>
                <w:bCs w:val="0"/>
                <w:i w:val="0"/>
                <w:iCs w:val="0"/>
                <w:strike w:val="0"/>
                <w:dstrike w:val="0"/>
                <w:color w:val="000000" w:themeColor="text1" w:themeTint="FF" w:themeShade="FF"/>
                <w:sz w:val="22"/>
                <w:szCs w:val="22"/>
                <w:u w:val="none"/>
              </w:rPr>
              <w:t>Product Price</w:t>
            </w:r>
          </w:p>
        </w:tc>
        <w:tc>
          <w:tcPr>
            <w:tcW w:w="2482" w:type="dxa"/>
            <w:tcBorders>
              <w:top w:val="single" w:sz="8"/>
              <w:left w:val="nil"/>
              <w:bottom w:val="single" w:sz="8"/>
              <w:right w:val="single" w:sz="8"/>
            </w:tcBorders>
            <w:shd w:val="clear" w:color="auto" w:fill="FFE699"/>
            <w:tcMar/>
            <w:vAlign w:val="bottom"/>
          </w:tcPr>
          <w:p w:rsidR="2D81338E" w:rsidRDefault="2D81338E" w14:paraId="7FC9D134" w14:textId="64F5DB7A">
            <w:r w:rsidRPr="2D81338E" w:rsidR="2D81338E">
              <w:rPr>
                <w:rFonts w:ascii="Calibri" w:hAnsi="Calibri" w:eastAsia="Calibri" w:cs="Calibri"/>
                <w:b w:val="0"/>
                <w:bCs w:val="0"/>
                <w:i w:val="0"/>
                <w:iCs w:val="0"/>
                <w:strike w:val="0"/>
                <w:dstrike w:val="0"/>
                <w:color w:val="000000" w:themeColor="text1" w:themeTint="FF" w:themeShade="FF"/>
                <w:sz w:val="22"/>
                <w:szCs w:val="22"/>
                <w:u w:val="none"/>
              </w:rPr>
              <w:t xml:space="preserve">$0 </w:t>
            </w:r>
          </w:p>
        </w:tc>
      </w:tr>
    </w:tbl>
    <w:p w:rsidR="4C9063B6" w:rsidP="5EF53118" w:rsidRDefault="4C9063B6" w14:paraId="526BD607" w14:textId="302A8739">
      <w:pPr>
        <w:pStyle w:val="CcList"/>
        <w:spacing w:line="480" w:lineRule="auto"/>
        <w:ind w:left="0" w:right="0" w:firstLine="0"/>
        <w:jc w:val="left"/>
        <w:rPr>
          <w:sz w:val="24"/>
          <w:szCs w:val="24"/>
        </w:rPr>
      </w:pPr>
      <w:r w:rsidRPr="5EF53118" w:rsidR="4C9063B6">
        <w:rPr>
          <w:sz w:val="24"/>
          <w:szCs w:val="24"/>
        </w:rPr>
        <w:t xml:space="preserve">The cost of labor and materials was </w:t>
      </w:r>
      <w:r w:rsidRPr="5EF53118" w:rsidR="4C9063B6">
        <w:rPr>
          <w:sz w:val="24"/>
          <w:szCs w:val="24"/>
        </w:rPr>
        <w:t>determined</w:t>
      </w:r>
      <w:r w:rsidRPr="5EF53118" w:rsidR="4C9063B6">
        <w:rPr>
          <w:sz w:val="24"/>
          <w:szCs w:val="24"/>
        </w:rPr>
        <w:t xml:space="preserve"> by looking at the average salary of engineering interns in Atlanta, GA and searching for relevant parts on the internet [3],[4],[5],[7],[8].</w:t>
      </w:r>
    </w:p>
    <w:p w:rsidRPr="001F021E" w:rsidR="000A7556" w:rsidP="00BA1250" w:rsidRDefault="001160D5" w14:paraId="11D07F06" w14:textId="77777777">
      <w:pPr>
        <w:pStyle w:val="CcList"/>
        <w:numPr>
          <w:ilvl w:val="0"/>
          <w:numId w:val="13"/>
        </w:numPr>
        <w:spacing w:before="240" w:after="120" w:line="480" w:lineRule="auto"/>
        <w:ind w:left="0" w:right="0" w:firstLine="0"/>
        <w:rPr>
          <w:b/>
          <w:sz w:val="32"/>
          <w:szCs w:val="32"/>
        </w:rPr>
      </w:pPr>
      <w:r w:rsidRPr="2D81338E" w:rsidR="001160D5">
        <w:rPr>
          <w:b w:val="1"/>
          <w:bCs w:val="1"/>
          <w:sz w:val="32"/>
          <w:szCs w:val="32"/>
        </w:rPr>
        <w:t>Current Status</w:t>
      </w:r>
    </w:p>
    <w:p w:rsidR="6FE3B85A" w:rsidP="5EF53118" w:rsidRDefault="6FE3B85A" w14:paraId="3420CFAE" w14:textId="7CF6E636">
      <w:pPr>
        <w:pStyle w:val="Normal"/>
        <w:bidi w:val="0"/>
        <w:spacing w:before="0" w:beforeAutospacing="off" w:after="0" w:afterAutospacing="off" w:line="480" w:lineRule="auto"/>
        <w:ind w:left="0" w:right="0"/>
        <w:jc w:val="left"/>
        <w:rPr>
          <w:sz w:val="24"/>
          <w:szCs w:val="24"/>
        </w:rPr>
      </w:pPr>
      <w:r w:rsidRPr="5EF53118" w:rsidR="6FE3B85A">
        <w:rPr>
          <w:sz w:val="24"/>
          <w:szCs w:val="24"/>
        </w:rPr>
        <w:t xml:space="preserve">We are currently </w:t>
      </w:r>
      <w:r w:rsidRPr="5EF53118" w:rsidR="5BCF98D2">
        <w:rPr>
          <w:sz w:val="24"/>
          <w:szCs w:val="24"/>
        </w:rPr>
        <w:t>at the</w:t>
      </w:r>
      <w:r w:rsidRPr="5EF53118" w:rsidR="59279C4F">
        <w:rPr>
          <w:sz w:val="24"/>
          <w:szCs w:val="24"/>
        </w:rPr>
        <w:t xml:space="preserve"> end of the planning phase of our project</w:t>
      </w:r>
      <w:r w:rsidRPr="5EF53118" w:rsidR="7FA71D15">
        <w:rPr>
          <w:sz w:val="24"/>
          <w:szCs w:val="24"/>
        </w:rPr>
        <w:t xml:space="preserve"> and the beginning of </w:t>
      </w:r>
      <w:r w:rsidRPr="5EF53118" w:rsidR="27938389">
        <w:rPr>
          <w:sz w:val="24"/>
          <w:szCs w:val="24"/>
        </w:rPr>
        <w:t>the design phase</w:t>
      </w:r>
      <w:r w:rsidRPr="5EF53118" w:rsidR="6FE3B85A">
        <w:rPr>
          <w:sz w:val="24"/>
          <w:szCs w:val="24"/>
        </w:rPr>
        <w:t xml:space="preserve">. </w:t>
      </w:r>
      <w:r w:rsidRPr="5EF53118" w:rsidR="67B61EBD">
        <w:rPr>
          <w:sz w:val="24"/>
          <w:szCs w:val="24"/>
        </w:rPr>
        <w:t xml:space="preserve">We </w:t>
      </w:r>
      <w:r w:rsidRPr="5EF53118" w:rsidR="67B61EBD">
        <w:rPr>
          <w:sz w:val="24"/>
          <w:szCs w:val="24"/>
        </w:rPr>
        <w:t>finalized</w:t>
      </w:r>
      <w:r w:rsidRPr="5EF53118" w:rsidR="67B61EBD">
        <w:rPr>
          <w:sz w:val="24"/>
          <w:szCs w:val="24"/>
        </w:rPr>
        <w:t xml:space="preserve"> our hardware selection with our </w:t>
      </w:r>
      <w:r w:rsidRPr="5EF53118" w:rsidR="1A05B55A">
        <w:rPr>
          <w:sz w:val="24"/>
          <w:szCs w:val="24"/>
        </w:rPr>
        <w:t>sponsor</w:t>
      </w:r>
      <w:r w:rsidRPr="5EF53118" w:rsidR="4F5D9796">
        <w:rPr>
          <w:sz w:val="24"/>
          <w:szCs w:val="24"/>
        </w:rPr>
        <w:t xml:space="preserve"> and have beg</w:t>
      </w:r>
      <w:r w:rsidRPr="5EF53118" w:rsidR="6E870B0D">
        <w:rPr>
          <w:sz w:val="24"/>
          <w:szCs w:val="24"/>
        </w:rPr>
        <w:t>u</w:t>
      </w:r>
      <w:r w:rsidRPr="5EF53118" w:rsidR="4021518D">
        <w:rPr>
          <w:sz w:val="24"/>
          <w:szCs w:val="24"/>
        </w:rPr>
        <w:t>n designing the layout of the robot</w:t>
      </w:r>
      <w:r w:rsidRPr="5EF53118" w:rsidR="1DF20C52">
        <w:rPr>
          <w:sz w:val="24"/>
          <w:szCs w:val="24"/>
        </w:rPr>
        <w:t>’s hardware, and the architecture of the software. We are 20% through our assigned tasks</w:t>
      </w:r>
      <w:r w:rsidRPr="5EF53118" w:rsidR="06515105">
        <w:rPr>
          <w:sz w:val="24"/>
          <w:szCs w:val="24"/>
        </w:rPr>
        <w:t xml:space="preserve"> with the bulk of the work still ahead of us in this phase</w:t>
      </w:r>
      <w:r w:rsidRPr="5EF53118" w:rsidR="05A903CA">
        <w:rPr>
          <w:sz w:val="24"/>
          <w:szCs w:val="24"/>
        </w:rPr>
        <w:t xml:space="preserve"> we are beginning.</w:t>
      </w:r>
    </w:p>
    <w:p w:rsidR="008A2439" w:rsidP="2D81338E" w:rsidRDefault="008A2439" w14:paraId="289EAC03" w14:textId="557FB185">
      <w:pPr>
        <w:pStyle w:val="CcList"/>
        <w:numPr>
          <w:ilvl w:val="0"/>
          <w:numId w:val="13"/>
        </w:numPr>
        <w:spacing w:before="240" w:after="120" w:line="480" w:lineRule="auto"/>
        <w:rPr>
          <w:b w:val="1"/>
          <w:bCs w:val="1"/>
          <w:sz w:val="32"/>
          <w:szCs w:val="32"/>
        </w:rPr>
      </w:pPr>
      <w:r w:rsidRPr="2D81338E" w:rsidR="008A2439">
        <w:rPr>
          <w:b w:val="1"/>
          <w:bCs w:val="1"/>
          <w:sz w:val="32"/>
          <w:szCs w:val="32"/>
        </w:rPr>
        <w:t>Leadership Roles</w:t>
      </w:r>
    </w:p>
    <w:p w:rsidR="1D33820B" w:rsidP="2D81338E" w:rsidRDefault="1D33820B" w14:paraId="5573292D" w14:textId="608C8C86">
      <w:pPr>
        <w:pStyle w:val="CcList"/>
        <w:numPr>
          <w:ilvl w:val="0"/>
          <w:numId w:val="36"/>
        </w:numPr>
        <w:spacing w:before="240" w:after="120" w:line="480" w:lineRule="auto"/>
        <w:rPr>
          <w:b w:val="0"/>
          <w:bCs w:val="0"/>
          <w:sz w:val="24"/>
          <w:szCs w:val="24"/>
        </w:rPr>
      </w:pPr>
      <w:r w:rsidRPr="5EF53118" w:rsidR="1D33820B">
        <w:rPr>
          <w:b w:val="1"/>
          <w:bCs w:val="1"/>
          <w:sz w:val="24"/>
          <w:szCs w:val="24"/>
        </w:rPr>
        <w:t xml:space="preserve">Garrett Shoemaker: </w:t>
      </w:r>
      <w:r w:rsidRPr="5EF53118" w:rsidR="1D33820B">
        <w:rPr>
          <w:b w:val="0"/>
          <w:bCs w:val="0"/>
          <w:sz w:val="24"/>
          <w:szCs w:val="24"/>
        </w:rPr>
        <w:t>Webmaster</w:t>
      </w:r>
      <w:r w:rsidRPr="5EF53118" w:rsidR="16A68484">
        <w:rPr>
          <w:b w:val="0"/>
          <w:bCs w:val="0"/>
          <w:sz w:val="24"/>
          <w:szCs w:val="24"/>
        </w:rPr>
        <w:t xml:space="preserve"> and Team </w:t>
      </w:r>
      <w:r w:rsidRPr="5EF53118" w:rsidR="00383741">
        <w:rPr>
          <w:b w:val="0"/>
          <w:bCs w:val="0"/>
          <w:sz w:val="24"/>
          <w:szCs w:val="24"/>
        </w:rPr>
        <w:t>Liaison -</w:t>
      </w:r>
      <w:r w:rsidRPr="5EF53118" w:rsidR="216727BB">
        <w:rPr>
          <w:b w:val="0"/>
          <w:bCs w:val="0"/>
          <w:sz w:val="24"/>
          <w:szCs w:val="24"/>
        </w:rPr>
        <w:t xml:space="preserve"> </w:t>
      </w:r>
      <w:r w:rsidRPr="5EF53118" w:rsidR="18D61071">
        <w:rPr>
          <w:b w:val="0"/>
          <w:bCs w:val="0"/>
          <w:sz w:val="24"/>
          <w:szCs w:val="24"/>
        </w:rPr>
        <w:t xml:space="preserve">Responsible </w:t>
      </w:r>
      <w:r w:rsidRPr="5EF53118" w:rsidR="3A28C95E">
        <w:rPr>
          <w:b w:val="0"/>
          <w:bCs w:val="0"/>
          <w:sz w:val="24"/>
          <w:szCs w:val="24"/>
        </w:rPr>
        <w:t>for</w:t>
      </w:r>
      <w:r w:rsidRPr="5EF53118" w:rsidR="18D61071">
        <w:rPr>
          <w:b w:val="0"/>
          <w:bCs w:val="0"/>
          <w:sz w:val="24"/>
          <w:szCs w:val="24"/>
        </w:rPr>
        <w:t xml:space="preserve"> weekly email updates and communication between sponsor and design team.</w:t>
      </w:r>
    </w:p>
    <w:p w:rsidR="16A68484" w:rsidP="2D81338E" w:rsidRDefault="16A68484" w14:paraId="35381D5C" w14:textId="13E9652C">
      <w:pPr>
        <w:pStyle w:val="CcList"/>
        <w:numPr>
          <w:ilvl w:val="0"/>
          <w:numId w:val="36"/>
        </w:numPr>
        <w:spacing w:before="240" w:after="120" w:line="480" w:lineRule="auto"/>
        <w:rPr>
          <w:b w:val="0"/>
          <w:bCs w:val="0"/>
          <w:sz w:val="24"/>
          <w:szCs w:val="24"/>
        </w:rPr>
      </w:pPr>
      <w:r w:rsidRPr="5EF53118" w:rsidR="16A68484">
        <w:rPr>
          <w:b w:val="1"/>
          <w:bCs w:val="1"/>
          <w:sz w:val="24"/>
          <w:szCs w:val="24"/>
        </w:rPr>
        <w:t xml:space="preserve">Andre </w:t>
      </w:r>
      <w:r w:rsidRPr="5EF53118" w:rsidR="16A68484">
        <w:rPr>
          <w:b w:val="1"/>
          <w:bCs w:val="1"/>
          <w:sz w:val="24"/>
          <w:szCs w:val="24"/>
        </w:rPr>
        <w:t>Mbakwe</w:t>
      </w:r>
      <w:r w:rsidRPr="5EF53118" w:rsidR="16A68484">
        <w:rPr>
          <w:b w:val="1"/>
          <w:bCs w:val="1"/>
          <w:sz w:val="24"/>
          <w:szCs w:val="24"/>
        </w:rPr>
        <w:t xml:space="preserve">: </w:t>
      </w:r>
      <w:r w:rsidRPr="5EF53118" w:rsidR="16A68484">
        <w:rPr>
          <w:b w:val="0"/>
          <w:bCs w:val="0"/>
          <w:sz w:val="24"/>
          <w:szCs w:val="24"/>
        </w:rPr>
        <w:t>Software Team Lead</w:t>
      </w:r>
      <w:r w:rsidRPr="5EF53118" w:rsidR="36239D7F">
        <w:rPr>
          <w:b w:val="0"/>
          <w:bCs w:val="0"/>
          <w:sz w:val="24"/>
          <w:szCs w:val="24"/>
        </w:rPr>
        <w:t xml:space="preserve"> - </w:t>
      </w:r>
      <w:r w:rsidRPr="5EF53118" w:rsidR="00356832">
        <w:rPr>
          <w:b w:val="0"/>
          <w:bCs w:val="0"/>
          <w:sz w:val="24"/>
          <w:szCs w:val="24"/>
        </w:rPr>
        <w:t>Responsible for all software deliverables and development</w:t>
      </w:r>
      <w:r w:rsidRPr="5EF53118" w:rsidR="0F3BC8D3">
        <w:rPr>
          <w:b w:val="0"/>
          <w:bCs w:val="0"/>
          <w:sz w:val="24"/>
          <w:szCs w:val="24"/>
        </w:rPr>
        <w:t xml:space="preserve"> along with ensuring software development is on schedule</w:t>
      </w:r>
      <w:r w:rsidRPr="5EF53118" w:rsidR="00356832">
        <w:rPr>
          <w:b w:val="0"/>
          <w:bCs w:val="0"/>
          <w:sz w:val="24"/>
          <w:szCs w:val="24"/>
        </w:rPr>
        <w:t xml:space="preserve">. </w:t>
      </w:r>
    </w:p>
    <w:p w:rsidR="16A68484" w:rsidP="2D81338E" w:rsidRDefault="16A68484" w14:paraId="25A77D44" w14:textId="5B65CF85">
      <w:pPr>
        <w:pStyle w:val="CcList"/>
        <w:numPr>
          <w:ilvl w:val="0"/>
          <w:numId w:val="36"/>
        </w:numPr>
        <w:spacing w:before="240" w:after="120" w:line="480" w:lineRule="auto"/>
        <w:rPr>
          <w:b w:val="0"/>
          <w:bCs w:val="0"/>
          <w:sz w:val="24"/>
          <w:szCs w:val="24"/>
        </w:rPr>
      </w:pPr>
      <w:r w:rsidRPr="5EF53118" w:rsidR="16A68484">
        <w:rPr>
          <w:b w:val="1"/>
          <w:bCs w:val="1"/>
          <w:sz w:val="24"/>
          <w:szCs w:val="24"/>
        </w:rPr>
        <w:t>Austin Booth:</w:t>
      </w:r>
      <w:r w:rsidRPr="5EF53118" w:rsidR="51099AA4">
        <w:rPr>
          <w:b w:val="1"/>
          <w:bCs w:val="1"/>
          <w:sz w:val="24"/>
          <w:szCs w:val="24"/>
        </w:rPr>
        <w:t xml:space="preserve"> </w:t>
      </w:r>
      <w:r w:rsidRPr="5EF53118" w:rsidR="3CA44E8D">
        <w:rPr>
          <w:b w:val="0"/>
          <w:bCs w:val="0"/>
          <w:sz w:val="24"/>
          <w:szCs w:val="24"/>
        </w:rPr>
        <w:t>Mechanical Team Lead</w:t>
      </w:r>
      <w:r w:rsidRPr="5EF53118" w:rsidR="2CAEEE7B">
        <w:rPr>
          <w:b w:val="0"/>
          <w:bCs w:val="0"/>
          <w:sz w:val="24"/>
          <w:szCs w:val="24"/>
        </w:rPr>
        <w:t xml:space="preserve"> - Responsible for all mechanical deliverables and ensuring mechanical d</w:t>
      </w:r>
      <w:r w:rsidRPr="5EF53118" w:rsidR="486D126C">
        <w:rPr>
          <w:b w:val="0"/>
          <w:bCs w:val="0"/>
          <w:sz w:val="24"/>
          <w:szCs w:val="24"/>
        </w:rPr>
        <w:t>eliverables</w:t>
      </w:r>
      <w:r w:rsidRPr="5EF53118" w:rsidR="2CAEEE7B">
        <w:rPr>
          <w:b w:val="0"/>
          <w:bCs w:val="0"/>
          <w:sz w:val="24"/>
          <w:szCs w:val="24"/>
        </w:rPr>
        <w:t xml:space="preserve"> </w:t>
      </w:r>
      <w:r w:rsidRPr="5EF53118" w:rsidR="5CEB39B8">
        <w:rPr>
          <w:b w:val="0"/>
          <w:bCs w:val="0"/>
          <w:sz w:val="24"/>
          <w:szCs w:val="24"/>
        </w:rPr>
        <w:t>are</w:t>
      </w:r>
      <w:r w:rsidRPr="5EF53118" w:rsidR="2CAEEE7B">
        <w:rPr>
          <w:b w:val="0"/>
          <w:bCs w:val="0"/>
          <w:sz w:val="24"/>
          <w:szCs w:val="24"/>
        </w:rPr>
        <w:t xml:space="preserve"> on schedule</w:t>
      </w:r>
    </w:p>
    <w:p w:rsidR="16A68484" w:rsidP="2D81338E" w:rsidRDefault="16A68484" w14:paraId="1FDBC11C" w14:textId="56B20DC2">
      <w:pPr>
        <w:pStyle w:val="CcList"/>
        <w:numPr>
          <w:ilvl w:val="0"/>
          <w:numId w:val="36"/>
        </w:numPr>
        <w:bidi w:val="0"/>
        <w:spacing w:before="240" w:beforeAutospacing="off" w:after="120" w:afterAutospacing="off" w:line="480" w:lineRule="auto"/>
        <w:ind w:left="720" w:right="-360" w:hanging="360"/>
        <w:jc w:val="left"/>
        <w:rPr>
          <w:b w:val="0"/>
          <w:bCs w:val="0"/>
          <w:sz w:val="24"/>
          <w:szCs w:val="24"/>
        </w:rPr>
      </w:pPr>
      <w:r w:rsidRPr="5EF53118" w:rsidR="16A68484">
        <w:rPr>
          <w:b w:val="1"/>
          <w:bCs w:val="1"/>
          <w:sz w:val="24"/>
          <w:szCs w:val="24"/>
        </w:rPr>
        <w:t>J</w:t>
      </w:r>
      <w:r w:rsidRPr="5EF53118" w:rsidR="16A68484">
        <w:rPr>
          <w:b w:val="1"/>
          <w:bCs w:val="1"/>
          <w:sz w:val="24"/>
          <w:szCs w:val="24"/>
        </w:rPr>
        <w:t>a</w:t>
      </w:r>
      <w:r w:rsidRPr="5EF53118" w:rsidR="16A68484">
        <w:rPr>
          <w:b w:val="1"/>
          <w:bCs w:val="1"/>
          <w:sz w:val="24"/>
          <w:szCs w:val="24"/>
        </w:rPr>
        <w:t>cob Freeman:</w:t>
      </w:r>
      <w:r w:rsidRPr="5EF53118" w:rsidR="16A68484">
        <w:rPr>
          <w:b w:val="0"/>
          <w:bCs w:val="0"/>
          <w:sz w:val="24"/>
          <w:szCs w:val="24"/>
        </w:rPr>
        <w:t xml:space="preserve"> Team Lead</w:t>
      </w:r>
      <w:r w:rsidRPr="5EF53118" w:rsidR="35F44B0E">
        <w:rPr>
          <w:b w:val="0"/>
          <w:bCs w:val="0"/>
          <w:sz w:val="24"/>
          <w:szCs w:val="24"/>
        </w:rPr>
        <w:t xml:space="preserve"> - </w:t>
      </w:r>
      <w:r w:rsidRPr="5EF53118" w:rsidR="78445C34">
        <w:rPr>
          <w:b w:val="0"/>
          <w:bCs w:val="0"/>
          <w:sz w:val="24"/>
          <w:szCs w:val="24"/>
        </w:rPr>
        <w:t>Responsible for ensuring the team is on schedule a</w:t>
      </w:r>
      <w:r w:rsidRPr="5EF53118" w:rsidR="1A838F93">
        <w:rPr>
          <w:b w:val="0"/>
          <w:bCs w:val="0"/>
          <w:sz w:val="24"/>
          <w:szCs w:val="24"/>
        </w:rPr>
        <w:t>nd coordinating with team leads.</w:t>
      </w:r>
    </w:p>
    <w:p w:rsidR="5C0BA2E7" w:rsidP="2D81338E" w:rsidRDefault="5C0BA2E7" w14:paraId="0E095489" w14:textId="5465CC62">
      <w:pPr>
        <w:pStyle w:val="CcList"/>
        <w:numPr>
          <w:ilvl w:val="0"/>
          <w:numId w:val="36"/>
        </w:numPr>
        <w:spacing w:before="240" w:after="120" w:line="480" w:lineRule="auto"/>
        <w:rPr>
          <w:b w:val="0"/>
          <w:bCs w:val="0"/>
          <w:sz w:val="24"/>
          <w:szCs w:val="24"/>
        </w:rPr>
      </w:pPr>
      <w:r w:rsidRPr="5EF53118" w:rsidR="5C0BA2E7">
        <w:rPr>
          <w:b w:val="1"/>
          <w:bCs w:val="1"/>
          <w:sz w:val="24"/>
          <w:szCs w:val="24"/>
        </w:rPr>
        <w:t xml:space="preserve">Aaron Hoffman: </w:t>
      </w:r>
      <w:r w:rsidRPr="5EF53118" w:rsidR="782F635E">
        <w:rPr>
          <w:b w:val="0"/>
          <w:bCs w:val="0"/>
          <w:sz w:val="24"/>
          <w:szCs w:val="24"/>
        </w:rPr>
        <w:t>Financ</w:t>
      </w:r>
      <w:r w:rsidRPr="5EF53118" w:rsidR="2E264539">
        <w:rPr>
          <w:b w:val="0"/>
          <w:bCs w:val="0"/>
          <w:sz w:val="24"/>
          <w:szCs w:val="24"/>
        </w:rPr>
        <w:t xml:space="preserve">ial Manager </w:t>
      </w:r>
      <w:r w:rsidRPr="5EF53118" w:rsidR="74458D8F">
        <w:rPr>
          <w:b w:val="0"/>
          <w:bCs w:val="0"/>
          <w:sz w:val="24"/>
          <w:szCs w:val="24"/>
        </w:rPr>
        <w:t>-</w:t>
      </w:r>
      <w:r w:rsidRPr="5EF53118" w:rsidR="2E264539">
        <w:rPr>
          <w:b w:val="0"/>
          <w:bCs w:val="0"/>
          <w:sz w:val="24"/>
          <w:szCs w:val="24"/>
        </w:rPr>
        <w:t xml:space="preserve"> </w:t>
      </w:r>
      <w:r w:rsidRPr="5EF53118" w:rsidR="79D1A0DC">
        <w:rPr>
          <w:b w:val="0"/>
          <w:bCs w:val="0"/>
          <w:sz w:val="24"/>
          <w:szCs w:val="24"/>
        </w:rPr>
        <w:t xml:space="preserve">Responsible for </w:t>
      </w:r>
      <w:r w:rsidRPr="5EF53118" w:rsidR="2E264539">
        <w:rPr>
          <w:b w:val="0"/>
          <w:bCs w:val="0"/>
          <w:sz w:val="24"/>
          <w:szCs w:val="24"/>
        </w:rPr>
        <w:t xml:space="preserve">marketing and cost analysis </w:t>
      </w:r>
    </w:p>
    <w:p w:rsidR="5C0BA2E7" w:rsidP="2D81338E" w:rsidRDefault="5C0BA2E7" w14:paraId="55329D96" w14:textId="49BD581A">
      <w:pPr>
        <w:pStyle w:val="CcList"/>
        <w:numPr>
          <w:ilvl w:val="0"/>
          <w:numId w:val="36"/>
        </w:numPr>
        <w:spacing w:before="240" w:after="120" w:line="480" w:lineRule="auto"/>
        <w:rPr>
          <w:b w:val="1"/>
          <w:bCs w:val="1"/>
          <w:sz w:val="24"/>
          <w:szCs w:val="24"/>
        </w:rPr>
      </w:pPr>
      <w:r w:rsidRPr="5EF53118" w:rsidR="5C0BA2E7">
        <w:rPr>
          <w:b w:val="1"/>
          <w:bCs w:val="1"/>
          <w:sz w:val="24"/>
          <w:szCs w:val="24"/>
        </w:rPr>
        <w:t xml:space="preserve">Welsey Dodgen: </w:t>
      </w:r>
      <w:r w:rsidRPr="5EF53118" w:rsidR="23FC8C28">
        <w:rPr>
          <w:b w:val="0"/>
          <w:bCs w:val="0"/>
          <w:sz w:val="24"/>
          <w:szCs w:val="24"/>
        </w:rPr>
        <w:t>Electrical Team Lead</w:t>
      </w:r>
      <w:r w:rsidRPr="5EF53118" w:rsidR="2766E6CA">
        <w:rPr>
          <w:b w:val="0"/>
          <w:bCs w:val="0"/>
          <w:sz w:val="24"/>
          <w:szCs w:val="24"/>
        </w:rPr>
        <w:t xml:space="preserve"> - Responsible</w:t>
      </w:r>
      <w:r w:rsidRPr="5EF53118" w:rsidR="102EC39F">
        <w:rPr>
          <w:b w:val="0"/>
          <w:bCs w:val="0"/>
          <w:sz w:val="24"/>
          <w:szCs w:val="24"/>
        </w:rPr>
        <w:t xml:space="preserve"> for all Electrical/hardware deliverables and ensuring deliverables are on schedule.</w:t>
      </w:r>
    </w:p>
    <w:p w:rsidR="2D81338E" w:rsidP="2D81338E" w:rsidRDefault="2D81338E" w14:paraId="43CE57D3" w14:textId="28033BDC">
      <w:pPr>
        <w:pStyle w:val="CcList"/>
        <w:spacing w:line="360" w:lineRule="auto"/>
        <w:ind w:left="0" w:firstLine="0"/>
        <w:rPr>
          <w:sz w:val="24"/>
          <w:szCs w:val="24"/>
        </w:rPr>
      </w:pPr>
    </w:p>
    <w:p w:rsidR="2D81338E" w:rsidP="2D81338E" w:rsidRDefault="2D81338E" w14:paraId="734499ED" w14:textId="0C0AEC11">
      <w:pPr>
        <w:pStyle w:val="CcList"/>
        <w:spacing w:line="360" w:lineRule="auto"/>
        <w:ind w:left="0" w:firstLine="0"/>
        <w:rPr>
          <w:sz w:val="24"/>
          <w:szCs w:val="24"/>
        </w:rPr>
      </w:pPr>
    </w:p>
    <w:p w:rsidRPr="001F021E" w:rsidR="00522E46" w:rsidP="2D81338E" w:rsidRDefault="001F021E" w14:paraId="1DC7DBC7" w14:textId="5032E37A">
      <w:pPr>
        <w:pStyle w:val="CcList"/>
        <w:numPr>
          <w:ilvl w:val="0"/>
          <w:numId w:val="13"/>
        </w:numPr>
        <w:spacing w:before="240" w:after="120" w:line="480" w:lineRule="auto"/>
        <w:ind w:left="0" w:right="0" w:firstLine="0"/>
        <w:rPr>
          <w:b w:val="1"/>
          <w:bCs w:val="1"/>
          <w:sz w:val="32"/>
          <w:szCs w:val="32"/>
        </w:rPr>
      </w:pPr>
      <w:r w:rsidRPr="2D81338E" w:rsidR="001F021E">
        <w:rPr>
          <w:b w:val="1"/>
          <w:bCs w:val="1"/>
          <w:sz w:val="32"/>
          <w:szCs w:val="32"/>
        </w:rPr>
        <w:t>References</w:t>
      </w:r>
      <w:r w:rsidRPr="2D81338E" w:rsidR="05C6B034">
        <w:rPr>
          <w:b w:val="1"/>
          <w:bCs w:val="1"/>
          <w:sz w:val="32"/>
          <w:szCs w:val="32"/>
        </w:rPr>
        <w:t xml:space="preserve"> </w:t>
      </w:r>
    </w:p>
    <w:p w:rsidR="6F2E09BD" w:rsidP="2D81338E" w:rsidRDefault="6F2E09BD" w14:paraId="44D0D3C5" w14:textId="40CC51A3">
      <w:pPr>
        <w:pStyle w:val="Heading2"/>
        <w:rPr>
          <w:rFonts w:ascii="Times New Roman" w:hAnsi="Times New Roman" w:eastAsia="Times New Roman" w:cs="Times New Roman"/>
          <w:b w:val="0"/>
          <w:bCs w:val="0"/>
          <w:i w:val="0"/>
          <w:iCs w:val="0"/>
          <w:caps w:val="0"/>
          <w:smallCaps w:val="0"/>
          <w:noProof w:val="0"/>
          <w:color w:val="000000" w:themeColor="text1" w:themeTint="FF" w:themeShade="FF"/>
          <w:lang w:val="en-US"/>
        </w:rPr>
      </w:pPr>
      <w:r w:rsidRPr="2D81338E" w:rsidR="6F2E09BD">
        <w:rPr>
          <w:sz w:val="24"/>
          <w:szCs w:val="24"/>
        </w:rPr>
        <w:t xml:space="preserve"> </w:t>
      </w:r>
    </w:p>
    <w:p w:rsidR="242018DA" w:rsidP="2D81338E" w:rsidRDefault="242018DA" w14:paraId="6F9CACD5" w14:textId="030A4F2B">
      <w:pPr>
        <w:pStyle w:val="Normal"/>
        <w:ind w:left="1290" w:hanging="450"/>
      </w:pPr>
      <w:r w:rsidRPr="2D81338E" w:rsidR="242018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[1]   18650BatteryStore.com. 2021. Panasonic NCR18650B 3400mAh 4.9A Battery. [online] Available at: &lt;https://www.18650batterystore.com/products/panasonic-ncr18650b?utm_campaign=859501437&amp;utm_source=g_c&amp;utm_medium=cpc&amp;utm_content=201043132925&amp;utm_term=_&amp;adgroupid=43081474946&amp;gclid=EAIaIQobChMIwpaMio2P8wIVA7_ICh26TQdnEAQYASABEgI4kPD_BwE&gt; [Accessed 21 September 2021].</w:t>
      </w:r>
    </w:p>
    <w:p w:rsidR="242018DA" w:rsidP="2D81338E" w:rsidRDefault="242018DA" w14:paraId="0D7C7653" w14:textId="7166B7C2">
      <w:pPr>
        <w:pStyle w:val="Normal"/>
        <w:ind w:left="1290" w:hanging="450"/>
      </w:pPr>
      <w:r w:rsidRPr="2D81338E" w:rsidR="242018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[2]   Adafruit.com. 2021. Adafruit DC &amp; Stepper Motor HAT for Raspberry Pi - Mini Kit. [online] Available at: &lt;https://www.adafruit.com/product/2348&gt; [Accessed 21 September 2021].</w:t>
      </w:r>
    </w:p>
    <w:p w:rsidR="242018DA" w:rsidP="2D81338E" w:rsidRDefault="242018DA" w14:paraId="3C9DE071" w14:textId="190F30E1">
      <w:pPr>
        <w:pStyle w:val="Normal"/>
        <w:ind w:left="1290" w:hanging="450"/>
      </w:pPr>
      <w:r w:rsidRPr="2D81338E" w:rsidR="242018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[3]   Adafruit.com. 2021. Adafruit TSL2591 High Dynamic Range Digital Light Sensor. [online] Available at: &lt;https://www.adafruit.com/product/1980?gclid=EAIaIQobChMImPyrhOSO8wIVDAmGCh1W3QhrEAQYASABEgKdFPD_BwE&gt; [Accessed 21 September 2021].</w:t>
      </w:r>
    </w:p>
    <w:p w:rsidR="242018DA" w:rsidP="2D81338E" w:rsidRDefault="242018DA" w14:paraId="5699D3FE" w14:textId="3CE3B375">
      <w:pPr>
        <w:pStyle w:val="Normal"/>
        <w:ind w:left="1290" w:hanging="450"/>
      </w:pPr>
      <w:r w:rsidRPr="2D81338E" w:rsidR="242018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[4]   Adafruit.com. 2021. Adafruit Universal USB / DC / Solar Lithium Ion/Polymer charger. [online] Available at: &lt;https://www.adafruit.com/product/4755#description&gt; [Accessed 21 September 2021].</w:t>
      </w:r>
    </w:p>
    <w:p w:rsidR="242018DA" w:rsidP="2D81338E" w:rsidRDefault="242018DA" w14:paraId="76B79D25" w14:textId="2676641F">
      <w:pPr>
        <w:pStyle w:val="Normal"/>
        <w:ind w:left="1290" w:hanging="450"/>
      </w:pPr>
      <w:r w:rsidRPr="2D81338E" w:rsidR="242018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[5]   Adafruit.com. 2021. Micro Servo - High Powered, High Torque Metal Gear. [online] Available at: &lt;https://www.adafruit.com/product/2307?gclid=EAIaIQobChMIlpC86eSO8wIVIeeGCh0teQ6PEAYYByABEgIdO_D_BwE&gt; [Accessed 21 September 2021].</w:t>
      </w:r>
    </w:p>
    <w:p w:rsidR="242018DA" w:rsidP="2D81338E" w:rsidRDefault="242018DA" w14:paraId="443C5665" w14:textId="4E269554">
      <w:pPr>
        <w:pStyle w:val="Normal"/>
        <w:ind w:left="1290" w:hanging="450"/>
      </w:pPr>
      <w:r w:rsidRPr="2D81338E" w:rsidR="242018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[6]   Amazon.com. 2021. Picar-B Mars Rover. [online] Available at: &lt;https://www.amazon.com/dp/B087R7KXTQ/ref=sspa_dk_detail_1?psc=1&amp;pd_rd_i=B087R7KXTQ&amp;pd_rd_w=CTppw&amp;pf_rd_p=887084a2-5c34-4113-a4f8-b7947847c308&amp;pd_rd_wg=IJPVw&amp;pf_rd_r=A4055DDV265EGRPJT8MX&amp;pd_rd_r=8141f85c-7e60-4f36-9e5c-e6aa1fd6d774&amp;spLa=ZW5jcnlwdGVkUXVhbGlmaWVyPUFCMUY0WTg4MzA2QVomZW5jcnlwdGVkSWQ9QTAzODk4MTZBVUIwWlJaQVpYWFkmZW5jcnlwdGVkQWRJZD1BMDgwNTMwMVQwU1A3OTBTQklPMSZ3aWRnZXROYW1lPXNwX2RldGFpbCZhY3Rpb249Y2xpY2tSZWRpcmVjdCZkb05vdExvZ0NsaWNrPXRydWU=&gt; [Accessed 21 September 2021].</w:t>
      </w:r>
    </w:p>
    <w:p w:rsidR="242018DA" w:rsidP="2D81338E" w:rsidRDefault="242018DA" w14:paraId="3BB8CBB8" w14:textId="5EC57AAC">
      <w:pPr>
        <w:pStyle w:val="Normal"/>
        <w:ind w:left="1290" w:hanging="450"/>
      </w:pPr>
      <w:r w:rsidRPr="2D81338E" w:rsidR="242018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[7]   Amazon.com. 2021. Plain Aluminum Sheet. [online] Available at: &lt;https://www.amazon.com/M-D-Building-Products-56064-019-Inch/dp/B001HOSQRC/ref=sr_1_3?dchild=1&amp;keywords=aluminum+sheet+metal&amp;qid=1632249175&amp;s=hi&amp;sr=1-3&gt; [Accessed 21 September 2021].</w:t>
      </w:r>
    </w:p>
    <w:p w:rsidR="242018DA" w:rsidP="2D81338E" w:rsidRDefault="242018DA" w14:paraId="75E07DC7" w14:textId="77F3C7C7">
      <w:pPr>
        <w:pStyle w:val="Normal"/>
        <w:ind w:left="1290" w:hanging="450"/>
      </w:pPr>
      <w:r w:rsidRPr="2D81338E" w:rsidR="242018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[8]   Amazon.com. 2021. uxcell DC 6V 16GA 600RPM Gear Box. [online] Available at: &lt;https://www.amazon.com/uxcell-600RPM-Robot-Geared-Silver/dp/B009N81IDI/ref=asc_df_B009N81IDI/?tag=hyprod-20&amp;linkCode=df0&amp;hvadid=198075247191&amp;hvpos=&amp;hvnetw=g&amp;hvrand=15860604467685737411&amp;hvpone=&amp;hvptwo=&amp;hvqmt=&amp;hvdev=c&amp;hvdvcmdl=&amp;hvlocint=&amp;hvlocphy=9010844&amp;hvtargid=pla-321191979097&amp;psc=1&gt; [Accessed 21 September 2021].</w:t>
      </w:r>
    </w:p>
    <w:p w:rsidR="242018DA" w:rsidP="2D81338E" w:rsidRDefault="242018DA" w14:paraId="10BF1C89" w14:textId="2FBEE693">
      <w:pPr>
        <w:pStyle w:val="Normal"/>
        <w:ind w:left="1290" w:hanging="450"/>
      </w:pPr>
      <w:r w:rsidRPr="2D81338E" w:rsidR="242018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[9]   Amazon.com. 2021. Yahboom Professional DIY Robotics Kit. [online] Available at: &lt;https://www.amazon.com/Yahboom-Professional-Programming-Electronic-Compatible/dp/B07KRVBGQM/ref=asc_df_B07KRVBGQM/?tag=hyprod-20&amp;linkCode=df0&amp;hvadid=343187928868&amp;hvpos=&amp;hvnetw=g&amp;hvrand=4843021151072149759&amp;hvpone=&amp;hvptwo=&amp;hvqmt=&amp;hvdev=c&amp;hvdvcmdl=&amp;hvlocint=&amp;hvlocphy=9010844&amp;hvtargid=pla-694842380582&amp;psc=1&amp;tag=&amp;ref=&amp;adgrpid=68968886357&amp;hvpone=&amp;hvptwo=&amp;hvadid=343187928868&amp;hvpos=&amp;hvnetw=g&amp;hvrand=4843021151072149759&amp;hvqmt=&amp;hvdev=c&amp;hvdvcmdl=&amp;hvlocint=&amp;hvlocphy=9010844&amp;hvtargid=pla-694842380582&gt; [Accessed 21 September 2021].</w:t>
      </w:r>
    </w:p>
    <w:p w:rsidR="2D81338E" w:rsidP="5EF53118" w:rsidRDefault="2D81338E" w14:paraId="27CFCB4E" w14:textId="67496686">
      <w:pPr>
        <w:pStyle w:val="Normal"/>
        <w:ind w:left="1290" w:hanging="450"/>
        <w:rPr>
          <w:rFonts w:ascii="Times New Roman" w:hAnsi="Times New Roman" w:eastAsia="Times New Roman" w:cs="Times New Roman"/>
          <w:noProof w:val="0"/>
          <w:sz w:val="28"/>
          <w:szCs w:val="28"/>
          <w:lang w:val="en-US"/>
        </w:rPr>
      </w:pPr>
      <w:r w:rsidRPr="5EF53118" w:rsidR="305ADFE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[10]</w:t>
      </w:r>
      <w:r w:rsidRPr="5EF53118" w:rsidR="305ADFE1">
        <w:rPr>
          <w:rFonts w:ascii="Calibri" w:hAnsi="Calibri" w:eastAsia="Calibri" w:cs="Calibri"/>
          <w:noProof w:val="0"/>
          <w:sz w:val="22"/>
          <w:szCs w:val="22"/>
          <w:lang w:val="en-US"/>
        </w:rPr>
        <w:t xml:space="preserve"> </w:t>
      </w:r>
      <w:r w:rsidRPr="5EF53118" w:rsidR="305ADFE1">
        <w:rPr>
          <w:rFonts w:ascii="Times New Roman" w:hAnsi="Times New Roman" w:eastAsia="Times New Roman" w:cs="Times New Roman"/>
          <w:noProof w:val="0"/>
          <w:sz w:val="24"/>
          <w:szCs w:val="24"/>
          <w:lang w:val="en-US"/>
        </w:rPr>
        <w:t>C. Battles, "</w:t>
      </w:r>
      <w:proofErr w:type="spellStart"/>
      <w:r w:rsidRPr="5EF53118" w:rsidR="305ADFE1">
        <w:rPr>
          <w:rFonts w:ascii="Times New Roman" w:hAnsi="Times New Roman" w:eastAsia="Times New Roman" w:cs="Times New Roman"/>
          <w:noProof w:val="0"/>
          <w:sz w:val="24"/>
          <w:szCs w:val="24"/>
          <w:lang w:val="en-US"/>
        </w:rPr>
        <w:t>Schrodinger'sGhost.com</w:t>
      </w:r>
      <w:proofErr w:type="spellEnd"/>
      <w:r w:rsidRPr="5EF53118" w:rsidR="305ADFE1">
        <w:rPr>
          <w:rFonts w:ascii="Times New Roman" w:hAnsi="Times New Roman" w:eastAsia="Times New Roman" w:cs="Times New Roman"/>
          <w:noProof w:val="0"/>
          <w:sz w:val="24"/>
          <w:szCs w:val="24"/>
          <w:lang w:val="en-US"/>
        </w:rPr>
        <w:t>," May 2011. [Online]. Available: http://www.schrodingersghost.com/?cat=54.. [Accessed September 2021].</w:t>
      </w:r>
    </w:p>
    <w:p w:rsidR="3580765E" w:rsidP="5EF53118" w:rsidRDefault="3580765E" w14:paraId="5CC28DB8" w14:textId="159F5A50">
      <w:pPr>
        <w:pStyle w:val="Normal"/>
        <w:ind w:left="1290" w:hanging="450"/>
        <w:rPr>
          <w:rFonts w:ascii="Times New Roman" w:hAnsi="Times New Roman" w:eastAsia="Times New Roman" w:cs="Times New Roman"/>
          <w:noProof w:val="0"/>
          <w:sz w:val="24"/>
          <w:szCs w:val="24"/>
          <w:lang w:val="en-US"/>
        </w:rPr>
      </w:pPr>
      <w:r w:rsidRPr="5EF53118" w:rsidR="3580765E">
        <w:rPr>
          <w:rFonts w:ascii="Times New Roman" w:hAnsi="Times New Roman" w:eastAsia="Times New Roman" w:cs="Times New Roman"/>
          <w:noProof w:val="0"/>
          <w:sz w:val="24"/>
          <w:szCs w:val="24"/>
          <w:lang w:val="en-US"/>
        </w:rPr>
        <w:t>[11] Drs. Cunefare, Harris, Jariwala, SpecificationSheet_r3, Atlanta: Georgia Institute of Technology, 2021.</w:t>
      </w:r>
    </w:p>
    <w:p w:rsidR="2D81338E" w:rsidP="2D81338E" w:rsidRDefault="2D81338E" w14:paraId="705B3582" w14:textId="5D2C0FC9">
      <w:pPr>
        <w:pStyle w:val="CcList"/>
        <w:spacing w:line="360" w:lineRule="auto"/>
        <w:ind w:left="-360" w:right="0" w:hanging="0"/>
        <w:rPr>
          <w:sz w:val="24"/>
          <w:szCs w:val="24"/>
        </w:rPr>
      </w:pPr>
    </w:p>
    <w:p w:rsidRPr="001F021E" w:rsidR="000A7556" w:rsidP="2D81338E" w:rsidRDefault="001F021E" w14:paraId="1DEBD01E" w14:textId="2F67B864">
      <w:pPr>
        <w:pStyle w:val="CcList"/>
        <w:spacing w:before="240" w:after="120" w:line="480" w:lineRule="auto"/>
        <w:ind w:left="0" w:right="0" w:firstLine="0"/>
        <w:rPr>
          <w:b w:val="1"/>
          <w:bCs w:val="1"/>
          <w:sz w:val="32"/>
          <w:szCs w:val="32"/>
        </w:rPr>
      </w:pPr>
      <w:r w:rsidRPr="2D81338E" w:rsidR="001F021E">
        <w:rPr>
          <w:b w:val="1"/>
          <w:bCs w:val="1"/>
          <w:sz w:val="32"/>
          <w:szCs w:val="32"/>
        </w:rPr>
        <w:t>Appendix</w:t>
      </w:r>
      <w:r w:rsidRPr="2D81338E" w:rsidR="502A01CF">
        <w:rPr>
          <w:b w:val="1"/>
          <w:bCs w:val="1"/>
          <w:sz w:val="32"/>
          <w:szCs w:val="32"/>
        </w:rPr>
        <w:t>:</w:t>
      </w:r>
    </w:p>
    <w:p w:rsidRPr="00F50CDA" w:rsidR="00522E46" w:rsidP="5EF53118" w:rsidRDefault="000A7556" w14:paraId="48CC7CE3" w14:textId="69D250A1">
      <w:pPr>
        <w:pStyle w:val="CcList"/>
        <w:spacing w:line="360" w:lineRule="auto"/>
        <w:ind w:left="0" w:right="0" w:firstLine="0"/>
        <w:jc w:val="center"/>
        <w:rPr>
          <w:sz w:val="28"/>
          <w:szCs w:val="28"/>
        </w:rPr>
      </w:pPr>
      <w:r w:rsidRPr="5EF53118" w:rsidR="65DB62B9">
        <w:rPr>
          <w:sz w:val="24"/>
          <w:szCs w:val="24"/>
        </w:rPr>
        <w:t xml:space="preserve">Chart </w:t>
      </w:r>
      <w:r w:rsidRPr="5EF53118" w:rsidR="502A01CF">
        <w:rPr>
          <w:sz w:val="24"/>
          <w:szCs w:val="24"/>
        </w:rPr>
        <w:t xml:space="preserve">1: </w:t>
      </w:r>
      <w:r w:rsidRPr="5EF53118" w:rsidR="3D7BFD6D">
        <w:rPr>
          <w:sz w:val="24"/>
          <w:szCs w:val="24"/>
        </w:rPr>
        <w:t xml:space="preserve">Rover </w:t>
      </w:r>
      <w:r w:rsidRPr="5EF53118" w:rsidR="502A01CF">
        <w:rPr>
          <w:sz w:val="24"/>
          <w:szCs w:val="24"/>
        </w:rPr>
        <w:t>House of Quality</w:t>
      </w:r>
      <w:r w:rsidRPr="5EF53118" w:rsidR="6B6654FD">
        <w:rPr>
          <w:sz w:val="24"/>
          <w:szCs w:val="24"/>
        </w:rPr>
        <w:t xml:space="preserve"> [10]</w:t>
      </w:r>
    </w:p>
    <w:p w:rsidR="2D81338E" w:rsidP="2D81338E" w:rsidRDefault="2D81338E" w14:paraId="3D408911" w14:textId="7FCBE532">
      <w:pPr>
        <w:pStyle w:val="CcList"/>
        <w:spacing w:line="360" w:lineRule="auto"/>
        <w:ind w:left="0" w:right="0" w:firstLine="0"/>
        <w:jc w:val="center"/>
      </w:pPr>
      <w:r w:rsidR="64812069">
        <w:drawing>
          <wp:inline wp14:editId="199FA902" wp14:anchorId="53B9C2EF">
            <wp:extent cx="5908821" cy="6165726"/>
            <wp:effectExtent l="0" t="0" r="0" b="0"/>
            <wp:docPr id="1258128324" name="" title=""/>
            <wp:cNvGraphicFramePr>
              <a:graphicFrameLocks noChangeAspect="1"/>
            </wp:cNvGraphicFramePr>
            <a:graphic>
              <a:graphicData uri="http://schemas.openxmlformats.org/drawingml/2006/picture">
                <pic:pic>
                  <pic:nvPicPr>
                    <pic:cNvPr id="0" name=""/>
                    <pic:cNvPicPr/>
                  </pic:nvPicPr>
                  <pic:blipFill>
                    <a:blip r:embed="R5626a25ebddc48f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08821" cy="6165726"/>
                    </a:xfrm>
                    <a:prstGeom prst="rect">
                      <a:avLst/>
                    </a:prstGeom>
                  </pic:spPr>
                </pic:pic>
              </a:graphicData>
            </a:graphic>
          </wp:inline>
        </w:drawing>
      </w:r>
    </w:p>
    <w:p w:rsidR="41965408" w:rsidP="41965408" w:rsidRDefault="41965408" w14:paraId="18309AAC" w14:textId="0E00C5E7">
      <w:pPr>
        <w:pStyle w:val="CcList"/>
        <w:spacing w:line="360" w:lineRule="auto"/>
        <w:ind w:left="0" w:right="0" w:firstLine="0"/>
        <w:jc w:val="center"/>
      </w:pPr>
      <w:r w:rsidR="3D69C899">
        <w:drawing>
          <wp:inline wp14:editId="3057A48F" wp14:anchorId="671A925D">
            <wp:extent cx="5816184" cy="3695700"/>
            <wp:effectExtent l="0" t="0" r="0" b="0"/>
            <wp:docPr id="1781452792" name="" title=""/>
            <wp:cNvGraphicFramePr>
              <a:graphicFrameLocks noChangeAspect="1"/>
            </wp:cNvGraphicFramePr>
            <a:graphic>
              <a:graphicData uri="http://schemas.openxmlformats.org/drawingml/2006/picture">
                <pic:pic>
                  <pic:nvPicPr>
                    <pic:cNvPr id="0" name=""/>
                    <pic:cNvPicPr/>
                  </pic:nvPicPr>
                  <pic:blipFill>
                    <a:blip r:embed="R2f1834e164ae4583">
                      <a:extLst>
                        <a:ext xmlns:a="http://schemas.openxmlformats.org/drawingml/2006/main" uri="{28A0092B-C50C-407E-A947-70E740481C1C}">
                          <a14:useLocalDpi val="0"/>
                        </a:ext>
                      </a:extLst>
                    </a:blip>
                    <a:stretch>
                      <a:fillRect/>
                    </a:stretch>
                  </pic:blipFill>
                  <pic:spPr>
                    <a:xfrm>
                      <a:off x="0" y="0"/>
                      <a:ext cx="5816184" cy="3695700"/>
                    </a:xfrm>
                    <a:prstGeom prst="rect">
                      <a:avLst/>
                    </a:prstGeom>
                  </pic:spPr>
                </pic:pic>
              </a:graphicData>
            </a:graphic>
          </wp:inline>
        </w:drawing>
      </w:r>
    </w:p>
    <w:p w:rsidR="1F458CA3" w:rsidP="5EF53118" w:rsidRDefault="1F458CA3" w14:paraId="7B711991" w14:textId="09518F76">
      <w:pPr>
        <w:pStyle w:val="CcList"/>
        <w:spacing w:line="360" w:lineRule="auto"/>
        <w:ind w:left="0" w:right="0" w:firstLine="0"/>
        <w:jc w:val="center"/>
      </w:pPr>
      <w:r w:rsidR="1F458CA3">
        <w:rPr/>
        <w:t xml:space="preserve">Figure 1: </w:t>
      </w:r>
      <w:r w:rsidR="18178691">
        <w:rPr/>
        <w:t xml:space="preserve">Rover </w:t>
      </w:r>
      <w:r w:rsidR="1DA7D7A1">
        <w:rPr/>
        <w:t>Specification Sheet [11]</w:t>
      </w:r>
    </w:p>
    <w:p w:rsidR="43FAF6C6" w:rsidP="5EF53118" w:rsidRDefault="43FAF6C6" w14:paraId="68F87092" w14:textId="4362FFC2">
      <w:pPr>
        <w:pStyle w:val="CcList"/>
        <w:spacing w:line="360" w:lineRule="auto"/>
        <w:ind w:left="0" w:right="0" w:firstLine="0"/>
        <w:jc w:val="center"/>
      </w:pPr>
      <w:r w:rsidR="43FAF6C6">
        <w:drawing>
          <wp:inline wp14:editId="743640E1" wp14:anchorId="030C54F0">
            <wp:extent cx="6305550" cy="3901558"/>
            <wp:effectExtent l="0" t="0" r="0" b="0"/>
            <wp:docPr id="587680280" name="" title=""/>
            <wp:cNvGraphicFramePr>
              <a:graphicFrameLocks noChangeAspect="1"/>
            </wp:cNvGraphicFramePr>
            <a:graphic>
              <a:graphicData uri="http://schemas.openxmlformats.org/drawingml/2006/picture">
                <pic:pic>
                  <pic:nvPicPr>
                    <pic:cNvPr id="0" name=""/>
                    <pic:cNvPicPr/>
                  </pic:nvPicPr>
                  <pic:blipFill>
                    <a:blip r:embed="R441b3aa296ca4b5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6305550" cy="3901558"/>
                    </a:xfrm>
                    <a:prstGeom xmlns:a="http://schemas.openxmlformats.org/drawingml/2006/main" prst="rect">
                      <a:avLst/>
                    </a:prstGeom>
                  </pic:spPr>
                </pic:pic>
              </a:graphicData>
            </a:graphic>
          </wp:inline>
        </w:drawing>
      </w:r>
    </w:p>
    <w:p w:rsidR="2D81338E" w:rsidP="2D81338E" w:rsidRDefault="2D81338E" w14:paraId="3CEED124" w14:textId="31CB3A37">
      <w:pPr>
        <w:pStyle w:val="CcList"/>
        <w:spacing w:line="360" w:lineRule="auto"/>
        <w:ind w:left="0" w:right="0" w:firstLine="0"/>
        <w:rPr>
          <w:sz w:val="24"/>
          <w:szCs w:val="24"/>
        </w:rPr>
      </w:pPr>
    </w:p>
    <w:p w:rsidR="2D81338E" w:rsidP="41965408" w:rsidRDefault="2D81338E" w14:paraId="448466B0" w14:textId="6C4E426D">
      <w:pPr>
        <w:pStyle w:val="CcList"/>
        <w:spacing w:line="360" w:lineRule="auto"/>
        <w:ind w:left="0" w:right="0" w:firstLine="0"/>
        <w:jc w:val="center"/>
      </w:pPr>
    </w:p>
    <w:p w:rsidR="2D81338E" w:rsidP="41965408" w:rsidRDefault="2D81338E" w14:paraId="5EA3BF3D" w14:textId="6E666E35">
      <w:pPr>
        <w:pStyle w:val="CcList"/>
        <w:spacing w:line="360" w:lineRule="auto"/>
        <w:ind w:left="0" w:right="0" w:firstLine="0"/>
        <w:jc w:val="center"/>
      </w:pPr>
    </w:p>
    <w:sectPr w:rsidRPr="00F50CDA" w:rsidR="00522E46" w:rsidSect="00E40342">
      <w:pgSz w:w="12240" w:h="15840" w:orient="portrait" w:code="1"/>
      <w:pgMar w:top="1152" w:right="1152" w:bottom="1152" w:left="1152" w:header="634" w:footer="43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C56" w:rsidRDefault="00EA4C56" w14:paraId="5B93A80D" w14:textId="77777777">
      <w:r>
        <w:separator/>
      </w:r>
    </w:p>
  </w:endnote>
  <w:endnote w:type="continuationSeparator" w:id="0">
    <w:p w:rsidR="00EA4C56" w:rsidRDefault="00EA4C56" w14:paraId="67817EC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A86" w:rsidP="009B49C3" w:rsidRDefault="00F56A86" w14:paraId="0969B06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56A86" w:rsidP="00B9708B" w:rsidRDefault="00F56A86" w14:paraId="36A20D28" w14:textId="777777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A86" w:rsidP="00ED1BCF" w:rsidRDefault="00F56A86" w14:paraId="75C7FE7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F1C12">
      <w:rPr>
        <w:rStyle w:val="PageNumber"/>
        <w:noProof/>
      </w:rPr>
      <w:t>ii</w:t>
    </w:r>
    <w:r>
      <w:rPr>
        <w:rStyle w:val="PageNumber"/>
      </w:rPr>
      <w:fldChar w:fldCharType="end"/>
    </w:r>
  </w:p>
  <w:p w:rsidR="00F56A86" w:rsidP="000A2233" w:rsidRDefault="00F56A86" w14:paraId="147AE751" w14:textId="0C3A3999">
    <w:pPr>
      <w:pStyle w:val="Footer"/>
      <w:tabs>
        <w:tab w:val="clear" w:pos="4320"/>
        <w:tab w:val="clear" w:pos="8640"/>
      </w:tabs>
      <w:ind w:left="0" w:right="360"/>
    </w:pPr>
    <w:r>
      <w:t>Team Name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A86" w:rsidP="00461DDE" w:rsidRDefault="00F56A86" w14:paraId="1B82B9B9" w14:textId="77777777">
    <w:pPr>
      <w:pStyle w:val="Footer"/>
      <w:tabs>
        <w:tab w:val="clear" w:pos="4320"/>
        <w:tab w:val="clear" w:pos="8640"/>
        <w:tab w:val="left" w:pos="263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C56" w:rsidRDefault="00EA4C56" w14:paraId="40FA7107" w14:textId="77777777">
      <w:r>
        <w:separator/>
      </w:r>
    </w:p>
  </w:footnote>
  <w:footnote w:type="continuationSeparator" w:id="0">
    <w:p w:rsidR="00EA4C56" w:rsidRDefault="00EA4C56" w14:paraId="381C8B1F"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A86" w:rsidP="00081C50" w:rsidRDefault="00F56A86" w14:paraId="4256E770" w14:textId="77777777">
    <w:pPr>
      <w:pStyle w:val="Header"/>
      <w:framePr w:wrap="around" w:hAnchor="margin" w:vAnchor="text" w:xAlign="right" w:y="1"/>
      <w:rPr>
        <w:rStyle w:val="PageNumber"/>
        <w:i w:val="0"/>
        <w:iCs w:val="0"/>
      </w:rPr>
    </w:pPr>
    <w:r>
      <w:rPr>
        <w:rStyle w:val="PageNumber"/>
      </w:rPr>
      <w:fldChar w:fldCharType="begin"/>
    </w:r>
    <w:r>
      <w:rPr>
        <w:rStyle w:val="PageNumber"/>
      </w:rPr>
      <w:instrText xml:space="preserve">PAGE  </w:instrText>
    </w:r>
    <w:r>
      <w:rPr>
        <w:rStyle w:val="PageNumber"/>
      </w:rPr>
      <w:fldChar w:fldCharType="end"/>
    </w:r>
  </w:p>
  <w:p w:rsidR="00F56A86" w:rsidP="00B9708B" w:rsidRDefault="00F56A86" w14:paraId="1AF99B8A" w14:textId="7777777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A86" w:rsidP="00F206CB" w:rsidRDefault="00F56A86" w14:paraId="50A6E2B0" w14:textId="77777777">
    <w:pPr>
      <w:pStyle w:val="Header"/>
      <w:tabs>
        <w:tab w:val="clear" w:pos="4320"/>
        <w:tab w:val="clear" w:pos="8640"/>
      </w:tabs>
      <w:ind w:left="1800"/>
      <w:jc w:val="both"/>
      <w:rPr>
        <w:i w:val="0"/>
        <w:iCs w:val="0"/>
        <w:sz w:val="18"/>
        <w:szCs w:val="18"/>
      </w:rPr>
    </w:pPr>
  </w:p>
  <w:p w:rsidR="00F56A86" w:rsidP="00F206CB" w:rsidRDefault="00F56A86" w14:paraId="2D535AD2" w14:textId="77777777">
    <w:pPr>
      <w:pStyle w:val="Header"/>
      <w:tabs>
        <w:tab w:val="clear" w:pos="4320"/>
        <w:tab w:val="clear" w:pos="8640"/>
      </w:tabs>
      <w:ind w:left="1800"/>
      <w:jc w:val="both"/>
      <w:rPr>
        <w:i w:val="0"/>
        <w:iCs w:val="0"/>
        <w:sz w:val="18"/>
        <w:szCs w:val="18"/>
      </w:rPr>
    </w:pPr>
  </w:p>
  <w:p w:rsidR="00F56A86" w:rsidP="00F206CB" w:rsidRDefault="00F56A86" w14:paraId="71CFFECE" w14:textId="77777777">
    <w:pPr>
      <w:pStyle w:val="Header"/>
      <w:tabs>
        <w:tab w:val="clear" w:pos="4320"/>
        <w:tab w:val="clear" w:pos="8640"/>
      </w:tabs>
      <w:ind w:left="1800"/>
      <w:jc w:val="both"/>
      <w:rPr>
        <w:i w:val="0"/>
        <w:iCs w:val="0"/>
        <w:sz w:val="18"/>
        <w:szCs w:val="18"/>
      </w:rPr>
    </w:pPr>
  </w:p>
  <w:p w:rsidR="00F56A86" w:rsidP="00F206CB" w:rsidRDefault="00F56A86" w14:paraId="536F20D7" w14:textId="77777777">
    <w:pPr>
      <w:pStyle w:val="Header"/>
      <w:tabs>
        <w:tab w:val="clear" w:pos="4320"/>
        <w:tab w:val="clear" w:pos="8640"/>
      </w:tabs>
      <w:ind w:left="1800"/>
      <w:jc w:val="both"/>
      <w:rPr>
        <w:i w:val="0"/>
        <w:iCs w:val="0"/>
        <w:sz w:val="18"/>
        <w:szCs w:val="18"/>
      </w:rPr>
    </w:pPr>
  </w:p>
</w:hdr>
</file>

<file path=word/intelligence.xml><?xml version="1.0" encoding="utf-8"?>
<int:Intelligence xmlns:int="http://schemas.microsoft.com/office/intelligence/2019/intelligence">
  <int:IntelligenceSettings/>
  <int:Manifest>
    <int:WordHash hashCode="XO+Ca2UfMUohoY" id="1xHwusk/"/>
    <int:ParagraphRange paragraphId="410016835" textId="244107884" start="114" length="9" invalidationStart="114" invalidationLength="9" id="iqZ0HC2+"/>
    <int:ParagraphRange paragraphId="410016835" textId="1986102849" start="114" length="9" invalidationStart="114" invalidationLength="9" id="C4aOfbSi"/>
    <int:ParagraphRange paragraphId="964943222" textId="679218453" start="0" length="6" invalidationStart="0" invalidationLength="6" id="tZzvcRTD"/>
  </int:Manifest>
  <int:Observations>
    <int:Content id="1xHwusk/">
      <int:Rejection type="LegacyProofing"/>
    </int:Content>
    <int:Content id="iqZ0HC2+">
      <int:Rejection type="LegacyProofing"/>
    </int:Content>
    <int:Content id="C4aOfbSi">
      <int:Rejection type="LegacyProofing"/>
    </int:Content>
    <int:Content id="tZzvcRTD">
      <int:Rejection type="LegacyProofing"/>
    </int:Content>
  </int:Observations>
</int: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xmlns:w="http://schemas.openxmlformats.org/wordprocessingml/2006/main" w:abstractNumId="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Calibri" w:hAnsi="Calibri"/>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Calibri" w:hAnsi="Calibri"/>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Calibri" w:hAnsi="Calibri"/>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nsid w:val="03C71B6C"/>
    <w:multiLevelType w:val="multilevel"/>
    <w:tmpl w:val="796E0DBE"/>
    <w:lvl w:ilvl="0">
      <w:start w:val="1"/>
      <w:numFmt w:val="decimal"/>
      <w:lvlText w:val="%1"/>
      <w:lvlJc w:val="left"/>
      <w:pPr>
        <w:tabs>
          <w:tab w:val="num" w:pos="720"/>
        </w:tabs>
        <w:ind w:left="720" w:hanging="720"/>
      </w:pPr>
      <w:rPr>
        <w:rFonts w:hint="default"/>
        <w:u w:val="none"/>
      </w:rPr>
    </w:lvl>
    <w:lvl w:ilvl="1">
      <w:start w:val="1"/>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1">
    <w:nsid w:val="07F0457A"/>
    <w:multiLevelType w:val="hybridMultilevel"/>
    <w:tmpl w:val="33A48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EE2D91"/>
    <w:multiLevelType w:val="hybridMultilevel"/>
    <w:tmpl w:val="88E8D18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6F20845"/>
    <w:multiLevelType w:val="hybridMultilevel"/>
    <w:tmpl w:val="96F6C36A"/>
    <w:lvl w:ilvl="0" w:tplc="7C043BD0">
      <w:start w:val="1"/>
      <w:numFmt w:val="bullet"/>
      <w:lvlText w:val=""/>
      <w:lvlJc w:val="left"/>
      <w:pPr>
        <w:tabs>
          <w:tab w:val="num" w:pos="720"/>
        </w:tabs>
        <w:ind w:left="720" w:hanging="360"/>
      </w:pPr>
      <w:rPr>
        <w:rFonts w:hint="default" w:ascii="Symbol" w:hAnsi="Symbol"/>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
    <w:nsid w:val="182745C1"/>
    <w:multiLevelType w:val="hybridMultilevel"/>
    <w:tmpl w:val="78C8F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A36299"/>
    <w:multiLevelType w:val="multilevel"/>
    <w:tmpl w:val="A8A0A9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CE06245"/>
    <w:multiLevelType w:val="hybridMultilevel"/>
    <w:tmpl w:val="5F8CED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E875F48"/>
    <w:multiLevelType w:val="hybridMultilevel"/>
    <w:tmpl w:val="DBD4DF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0C2E1A"/>
    <w:multiLevelType w:val="hybridMultilevel"/>
    <w:tmpl w:val="9AD2116A"/>
    <w:lvl w:ilvl="0" w:tplc="FD487FC6">
      <w:start w:val="1"/>
      <w:numFmt w:val="decimal"/>
      <w:lvlText w:val="A%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0190995"/>
    <w:multiLevelType w:val="hybridMultilevel"/>
    <w:tmpl w:val="42C6FB0C"/>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20261C0E"/>
    <w:multiLevelType w:val="multilevel"/>
    <w:tmpl w:val="F6305AFE"/>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u w:val="none"/>
      </w:rPr>
    </w:lvl>
    <w:lvl w:ilvl="2">
      <w:start w:val="1"/>
      <w:numFmt w:val="decimal"/>
      <w:isLgl/>
      <w:lvlText w:val="%1.%2.%3"/>
      <w:lvlJc w:val="left"/>
      <w:pPr>
        <w:tabs>
          <w:tab w:val="num" w:pos="720"/>
        </w:tabs>
        <w:ind w:left="720" w:hanging="720"/>
      </w:pPr>
      <w:rPr>
        <w:rFonts w:hint="default"/>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1080"/>
        </w:tabs>
        <w:ind w:left="1080" w:hanging="108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440"/>
        </w:tabs>
        <w:ind w:left="1440" w:hanging="144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800"/>
        </w:tabs>
        <w:ind w:left="1800" w:hanging="1800"/>
      </w:pPr>
      <w:rPr>
        <w:rFonts w:hint="default"/>
        <w:u w:val="none"/>
      </w:rPr>
    </w:lvl>
  </w:abstractNum>
  <w:abstractNum w:abstractNumId="11">
    <w:nsid w:val="203A0CEA"/>
    <w:multiLevelType w:val="hybridMultilevel"/>
    <w:tmpl w:val="2B20B5CA"/>
    <w:lvl w:ilvl="0" w:tplc="7C043BD0">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
    <w:nsid w:val="218118D1"/>
    <w:multiLevelType w:val="multilevel"/>
    <w:tmpl w:val="A8A0A92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6FF3509"/>
    <w:multiLevelType w:val="singleLevel"/>
    <w:tmpl w:val="DC3ED730"/>
    <w:lvl w:ilvl="0">
      <w:start w:val="1"/>
      <w:numFmt w:val="bullet"/>
      <w:pStyle w:val="ListBullet"/>
      <w:lvlText w:val=""/>
      <w:lvlJc w:val="left"/>
      <w:pPr>
        <w:tabs>
          <w:tab w:val="num" w:pos="1512"/>
        </w:tabs>
        <w:ind w:left="1512" w:hanging="432"/>
      </w:pPr>
      <w:rPr>
        <w:rFonts w:hint="default" w:ascii="Wingdings" w:hAnsi="Wingdings"/>
        <w:sz w:val="16"/>
      </w:rPr>
    </w:lvl>
  </w:abstractNum>
  <w:abstractNum w:abstractNumId="14">
    <w:nsid w:val="27FF12FA"/>
    <w:multiLevelType w:val="hybridMultilevel"/>
    <w:tmpl w:val="64E063D6"/>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
    <w:nsid w:val="2F895EA4"/>
    <w:multiLevelType w:val="multilevel"/>
    <w:tmpl w:val="0409001F"/>
    <w:styleLink w:val="Style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72B22D4"/>
    <w:multiLevelType w:val="multilevel"/>
    <w:tmpl w:val="BB8A20E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3A9C312B"/>
    <w:multiLevelType w:val="multilevel"/>
    <w:tmpl w:val="0C56BC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nsid w:val="45EF1AF6"/>
    <w:multiLevelType w:val="multilevel"/>
    <w:tmpl w:val="0A3ACFD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45F57972"/>
    <w:multiLevelType w:val="multilevel"/>
    <w:tmpl w:val="DBCCD9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47A65F4F"/>
    <w:multiLevelType w:val="multilevel"/>
    <w:tmpl w:val="3D4611D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nsid w:val="49F91CCE"/>
    <w:multiLevelType w:val="multilevel"/>
    <w:tmpl w:val="90A22EE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F6F2335"/>
    <w:multiLevelType w:val="multilevel"/>
    <w:tmpl w:val="D260587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4B60CDF"/>
    <w:multiLevelType w:val="hybridMultilevel"/>
    <w:tmpl w:val="CF1CDFEA"/>
    <w:lvl w:ilvl="0" w:tplc="0409000F">
      <w:start w:val="1"/>
      <w:numFmt w:val="decimal"/>
      <w:lvlText w:val="%1."/>
      <w:lvlJc w:val="left"/>
      <w:pPr>
        <w:tabs>
          <w:tab w:val="num" w:pos="360"/>
        </w:tabs>
        <w:ind w:left="360" w:hanging="360"/>
      </w:pPr>
    </w:lvl>
    <w:lvl w:ilvl="1" w:tplc="A66C0524">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E4F3FDA"/>
    <w:multiLevelType w:val="hybridMultilevel"/>
    <w:tmpl w:val="78C8F0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202116"/>
    <w:multiLevelType w:val="hybridMultilevel"/>
    <w:tmpl w:val="06BC96EA"/>
    <w:lvl w:ilvl="0" w:tplc="04090019">
      <w:start w:val="1"/>
      <w:numFmt w:val="lowerLetter"/>
      <w:lvlText w:val="%1."/>
      <w:lvlJc w:val="left"/>
      <w:pPr>
        <w:ind w:left="360" w:hanging="360"/>
      </w:pPr>
    </w:lvl>
    <w:lvl w:ilvl="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3143FB8"/>
    <w:multiLevelType w:val="multilevel"/>
    <w:tmpl w:val="5CA6AA6C"/>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9D90308"/>
    <w:multiLevelType w:val="multilevel"/>
    <w:tmpl w:val="EF3A454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6DBC2564"/>
    <w:multiLevelType w:val="hybridMultilevel"/>
    <w:tmpl w:val="C580510E"/>
    <w:lvl w:ilvl="0" w:tplc="7C043BD0">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9">
    <w:nsid w:val="6FCF2853"/>
    <w:multiLevelType w:val="hybridMultilevel"/>
    <w:tmpl w:val="82B03E6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712D10CF"/>
    <w:multiLevelType w:val="hybridMultilevel"/>
    <w:tmpl w:val="074081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2C73F5"/>
    <w:multiLevelType w:val="singleLevel"/>
    <w:tmpl w:val="92A4171E"/>
    <w:lvl w:ilvl="0">
      <w:start w:val="1"/>
      <w:numFmt w:val="decimal"/>
      <w:pStyle w:val="ListNumber"/>
      <w:lvlText w:val="%1."/>
      <w:lvlJc w:val="left"/>
      <w:pPr>
        <w:tabs>
          <w:tab w:val="num" w:pos="1512"/>
        </w:tabs>
        <w:ind w:left="1512" w:hanging="432"/>
      </w:pPr>
      <w:rPr>
        <w:b/>
        <w:i w:val="0"/>
      </w:rPr>
    </w:lvl>
  </w:abstractNum>
  <w:abstractNum w:abstractNumId="32">
    <w:nsid w:val="784245CB"/>
    <w:multiLevelType w:val="multilevel"/>
    <w:tmpl w:val="6F8238DA"/>
    <w:lvl w:ilvl="0">
      <w:start w:val="2"/>
      <w:numFmt w:val="decimal"/>
      <w:lvlText w:val="%1"/>
      <w:lvlJc w:val="left"/>
      <w:pPr>
        <w:tabs>
          <w:tab w:val="num" w:pos="720"/>
        </w:tabs>
        <w:ind w:left="720" w:hanging="720"/>
      </w:pPr>
      <w:rPr>
        <w:rFonts w:hint="default"/>
        <w:u w:val="none"/>
      </w:rPr>
    </w:lvl>
    <w:lvl w:ilvl="1">
      <w:start w:val="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440"/>
        </w:tabs>
        <w:ind w:left="1440" w:hanging="1440"/>
      </w:pPr>
      <w:rPr>
        <w:rFonts w:hint="default"/>
        <w:u w:val="none"/>
      </w:rPr>
    </w:lvl>
  </w:abstractNum>
  <w:abstractNum w:abstractNumId="33">
    <w:nsid w:val="7A8521B2"/>
    <w:multiLevelType w:val="hybridMultilevel"/>
    <w:tmpl w:val="E95AE87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4">
    <w:nsid w:val="7DA271C1"/>
    <w:multiLevelType w:val="hybridMultilevel"/>
    <w:tmpl w:val="33A48F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1">
    <w:abstractNumId w:val="13"/>
  </w:num>
  <w:num w:numId="2">
    <w:abstractNumId w:val="31"/>
  </w:num>
  <w:num w:numId="3">
    <w:abstractNumId w:val="3"/>
  </w:num>
  <w:num w:numId="4">
    <w:abstractNumId w:val="15"/>
  </w:num>
  <w:num w:numId="5">
    <w:abstractNumId w:val="11"/>
  </w:num>
  <w:num w:numId="6">
    <w:abstractNumId w:val="33"/>
  </w:num>
  <w:num w:numId="7">
    <w:abstractNumId w:val="29"/>
  </w:num>
  <w:num w:numId="8">
    <w:abstractNumId w:val="14"/>
  </w:num>
  <w:num w:numId="9">
    <w:abstractNumId w:val="9"/>
  </w:num>
  <w:num w:numId="10">
    <w:abstractNumId w:val="22"/>
  </w:num>
  <w:num w:numId="11">
    <w:abstractNumId w:val="21"/>
  </w:num>
  <w:num w:numId="12">
    <w:abstractNumId w:val="23"/>
  </w:num>
  <w:num w:numId="13">
    <w:abstractNumId w:val="10"/>
  </w:num>
  <w:num w:numId="14">
    <w:abstractNumId w:val="8"/>
  </w:num>
  <w:num w:numId="15">
    <w:abstractNumId w:val="0"/>
  </w:num>
  <w:num w:numId="16">
    <w:abstractNumId w:val="28"/>
  </w:num>
  <w:num w:numId="17">
    <w:abstractNumId w:val="32"/>
  </w:num>
  <w:num w:numId="18">
    <w:abstractNumId w:val="18"/>
  </w:num>
  <w:num w:numId="19">
    <w:abstractNumId w:val="27"/>
  </w:num>
  <w:num w:numId="20">
    <w:abstractNumId w:val="5"/>
  </w:num>
  <w:num w:numId="21">
    <w:abstractNumId w:val="12"/>
  </w:num>
  <w:num w:numId="22">
    <w:abstractNumId w:val="16"/>
  </w:num>
  <w:num w:numId="23">
    <w:abstractNumId w:val="20"/>
  </w:num>
  <w:num w:numId="24">
    <w:abstractNumId w:val="19"/>
  </w:num>
  <w:num w:numId="25">
    <w:abstractNumId w:val="17"/>
  </w:num>
  <w:num w:numId="26">
    <w:abstractNumId w:val="25"/>
  </w:num>
  <w:num w:numId="27">
    <w:abstractNumId w:val="6"/>
  </w:num>
  <w:num w:numId="28">
    <w:abstractNumId w:val="2"/>
  </w:num>
  <w:num w:numId="29">
    <w:abstractNumId w:val="7"/>
  </w:num>
  <w:num w:numId="30">
    <w:abstractNumId w:val="26"/>
  </w:num>
  <w:num w:numId="31">
    <w:abstractNumId w:val="1"/>
  </w:num>
  <w:num w:numId="32">
    <w:abstractNumId w:val="30"/>
  </w:num>
  <w:num w:numId="33">
    <w:abstractNumId w:val="4"/>
  </w:num>
  <w:num w:numId="34">
    <w:abstractNumId w:val="34"/>
  </w:num>
  <w:num w:numId="35">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40"/>
  <w:activeWritingStyle w:lang="en-US" w:vendorID="8" w:dllVersion="513" w:checkStyle="1" w:appName="MSWord"/>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6CB"/>
    <w:rsid w:val="0000191B"/>
    <w:rsid w:val="000041BE"/>
    <w:rsid w:val="0000436B"/>
    <w:rsid w:val="00006F3F"/>
    <w:rsid w:val="00015DC8"/>
    <w:rsid w:val="00016CD0"/>
    <w:rsid w:val="000217E6"/>
    <w:rsid w:val="000367D7"/>
    <w:rsid w:val="00042D89"/>
    <w:rsid w:val="000443D1"/>
    <w:rsid w:val="0005052B"/>
    <w:rsid w:val="00060035"/>
    <w:rsid w:val="000612FB"/>
    <w:rsid w:val="000617E6"/>
    <w:rsid w:val="000626BF"/>
    <w:rsid w:val="00070666"/>
    <w:rsid w:val="00073730"/>
    <w:rsid w:val="000810F4"/>
    <w:rsid w:val="00081C50"/>
    <w:rsid w:val="00084F6E"/>
    <w:rsid w:val="00085064"/>
    <w:rsid w:val="000918CF"/>
    <w:rsid w:val="000A2233"/>
    <w:rsid w:val="000A7556"/>
    <w:rsid w:val="000A7609"/>
    <w:rsid w:val="000B009B"/>
    <w:rsid w:val="000B3140"/>
    <w:rsid w:val="000B3697"/>
    <w:rsid w:val="000B4635"/>
    <w:rsid w:val="000B7AD0"/>
    <w:rsid w:val="000C4641"/>
    <w:rsid w:val="000C7972"/>
    <w:rsid w:val="000C7B05"/>
    <w:rsid w:val="000D0032"/>
    <w:rsid w:val="000D10D0"/>
    <w:rsid w:val="000E1940"/>
    <w:rsid w:val="000E55A9"/>
    <w:rsid w:val="000E7761"/>
    <w:rsid w:val="000F082B"/>
    <w:rsid w:val="000F171D"/>
    <w:rsid w:val="000F5631"/>
    <w:rsid w:val="0010517B"/>
    <w:rsid w:val="00105DA1"/>
    <w:rsid w:val="00106393"/>
    <w:rsid w:val="0011373B"/>
    <w:rsid w:val="001160D5"/>
    <w:rsid w:val="00117937"/>
    <w:rsid w:val="001229FB"/>
    <w:rsid w:val="00122C2E"/>
    <w:rsid w:val="00130714"/>
    <w:rsid w:val="00132D67"/>
    <w:rsid w:val="0014212C"/>
    <w:rsid w:val="001521D5"/>
    <w:rsid w:val="00153D62"/>
    <w:rsid w:val="00156BAA"/>
    <w:rsid w:val="00164DB6"/>
    <w:rsid w:val="00166F33"/>
    <w:rsid w:val="00170901"/>
    <w:rsid w:val="00170B26"/>
    <w:rsid w:val="00171643"/>
    <w:rsid w:val="00171F55"/>
    <w:rsid w:val="00174812"/>
    <w:rsid w:val="001763D3"/>
    <w:rsid w:val="00181B3B"/>
    <w:rsid w:val="0018282A"/>
    <w:rsid w:val="00187217"/>
    <w:rsid w:val="00187EEB"/>
    <w:rsid w:val="00191C7D"/>
    <w:rsid w:val="00192B49"/>
    <w:rsid w:val="00196F3C"/>
    <w:rsid w:val="001A1B4B"/>
    <w:rsid w:val="001B016C"/>
    <w:rsid w:val="001C0253"/>
    <w:rsid w:val="001C04CA"/>
    <w:rsid w:val="001D0A07"/>
    <w:rsid w:val="001D2500"/>
    <w:rsid w:val="001D7727"/>
    <w:rsid w:val="001E3DD6"/>
    <w:rsid w:val="001F021E"/>
    <w:rsid w:val="001F3C05"/>
    <w:rsid w:val="002029DE"/>
    <w:rsid w:val="002037ED"/>
    <w:rsid w:val="00203913"/>
    <w:rsid w:val="002152FB"/>
    <w:rsid w:val="0022694F"/>
    <w:rsid w:val="00230B2A"/>
    <w:rsid w:val="00231724"/>
    <w:rsid w:val="00234C82"/>
    <w:rsid w:val="002365FA"/>
    <w:rsid w:val="0023661F"/>
    <w:rsid w:val="00243620"/>
    <w:rsid w:val="00244125"/>
    <w:rsid w:val="002506C3"/>
    <w:rsid w:val="002506D5"/>
    <w:rsid w:val="00253059"/>
    <w:rsid w:val="0025689B"/>
    <w:rsid w:val="0026333B"/>
    <w:rsid w:val="00273DF3"/>
    <w:rsid w:val="00277B66"/>
    <w:rsid w:val="0028240B"/>
    <w:rsid w:val="00282BE3"/>
    <w:rsid w:val="00286678"/>
    <w:rsid w:val="00286F67"/>
    <w:rsid w:val="00293F90"/>
    <w:rsid w:val="00296513"/>
    <w:rsid w:val="00296EAE"/>
    <w:rsid w:val="00297AD6"/>
    <w:rsid w:val="002B05A4"/>
    <w:rsid w:val="002B0F8B"/>
    <w:rsid w:val="002B1EC2"/>
    <w:rsid w:val="002B4AC0"/>
    <w:rsid w:val="002B5F5C"/>
    <w:rsid w:val="002C107F"/>
    <w:rsid w:val="002C7E50"/>
    <w:rsid w:val="002D25DD"/>
    <w:rsid w:val="002D307C"/>
    <w:rsid w:val="002D3E8C"/>
    <w:rsid w:val="002E2622"/>
    <w:rsid w:val="002E3337"/>
    <w:rsid w:val="002F12C5"/>
    <w:rsid w:val="002F2D1A"/>
    <w:rsid w:val="00310469"/>
    <w:rsid w:val="00327CEF"/>
    <w:rsid w:val="00330882"/>
    <w:rsid w:val="003308E1"/>
    <w:rsid w:val="0033172A"/>
    <w:rsid w:val="003371AD"/>
    <w:rsid w:val="003549C7"/>
    <w:rsid w:val="0035561E"/>
    <w:rsid w:val="00356832"/>
    <w:rsid w:val="00362CFE"/>
    <w:rsid w:val="00377202"/>
    <w:rsid w:val="00383741"/>
    <w:rsid w:val="00384247"/>
    <w:rsid w:val="00384E75"/>
    <w:rsid w:val="0038FFB0"/>
    <w:rsid w:val="00391728"/>
    <w:rsid w:val="003933E8"/>
    <w:rsid w:val="00393DA5"/>
    <w:rsid w:val="00396673"/>
    <w:rsid w:val="00396F17"/>
    <w:rsid w:val="003972D5"/>
    <w:rsid w:val="003A518F"/>
    <w:rsid w:val="003B0937"/>
    <w:rsid w:val="003B2770"/>
    <w:rsid w:val="003B2D4B"/>
    <w:rsid w:val="003B3112"/>
    <w:rsid w:val="003B57FF"/>
    <w:rsid w:val="003B5CA8"/>
    <w:rsid w:val="003B77C9"/>
    <w:rsid w:val="003C206E"/>
    <w:rsid w:val="003C26AC"/>
    <w:rsid w:val="003C417D"/>
    <w:rsid w:val="003D01F4"/>
    <w:rsid w:val="003D0D3D"/>
    <w:rsid w:val="003D27D4"/>
    <w:rsid w:val="003E17F1"/>
    <w:rsid w:val="003E26B6"/>
    <w:rsid w:val="003E4984"/>
    <w:rsid w:val="003F363A"/>
    <w:rsid w:val="003F4317"/>
    <w:rsid w:val="00402347"/>
    <w:rsid w:val="00405FA9"/>
    <w:rsid w:val="00412375"/>
    <w:rsid w:val="00420CAC"/>
    <w:rsid w:val="004224BF"/>
    <w:rsid w:val="00425118"/>
    <w:rsid w:val="00431015"/>
    <w:rsid w:val="004311CC"/>
    <w:rsid w:val="004338FD"/>
    <w:rsid w:val="004422CF"/>
    <w:rsid w:val="00444127"/>
    <w:rsid w:val="0044723D"/>
    <w:rsid w:val="00447987"/>
    <w:rsid w:val="00450CE3"/>
    <w:rsid w:val="00452C94"/>
    <w:rsid w:val="00453291"/>
    <w:rsid w:val="00460F56"/>
    <w:rsid w:val="00461DDE"/>
    <w:rsid w:val="00462EE4"/>
    <w:rsid w:val="004634D0"/>
    <w:rsid w:val="004760F3"/>
    <w:rsid w:val="0048512A"/>
    <w:rsid w:val="00487442"/>
    <w:rsid w:val="00487B84"/>
    <w:rsid w:val="00487EEA"/>
    <w:rsid w:val="004A4671"/>
    <w:rsid w:val="004A484A"/>
    <w:rsid w:val="004A68B4"/>
    <w:rsid w:val="004B5CFF"/>
    <w:rsid w:val="004B6C31"/>
    <w:rsid w:val="004C126F"/>
    <w:rsid w:val="004C77B1"/>
    <w:rsid w:val="004D00EB"/>
    <w:rsid w:val="004D0A09"/>
    <w:rsid w:val="004D2F1C"/>
    <w:rsid w:val="004D32D0"/>
    <w:rsid w:val="004DF0C3"/>
    <w:rsid w:val="004E2237"/>
    <w:rsid w:val="004E7078"/>
    <w:rsid w:val="004F1C49"/>
    <w:rsid w:val="004F278A"/>
    <w:rsid w:val="004F3CB7"/>
    <w:rsid w:val="004F4A31"/>
    <w:rsid w:val="004F606D"/>
    <w:rsid w:val="004F6CD8"/>
    <w:rsid w:val="00503760"/>
    <w:rsid w:val="00522E46"/>
    <w:rsid w:val="0052356C"/>
    <w:rsid w:val="00524AD9"/>
    <w:rsid w:val="00527D03"/>
    <w:rsid w:val="00532D35"/>
    <w:rsid w:val="005355BE"/>
    <w:rsid w:val="005359A3"/>
    <w:rsid w:val="00536E65"/>
    <w:rsid w:val="005377DE"/>
    <w:rsid w:val="00540C27"/>
    <w:rsid w:val="00546321"/>
    <w:rsid w:val="005532DB"/>
    <w:rsid w:val="00553683"/>
    <w:rsid w:val="00560293"/>
    <w:rsid w:val="0056142E"/>
    <w:rsid w:val="00564480"/>
    <w:rsid w:val="00566C27"/>
    <w:rsid w:val="00572F56"/>
    <w:rsid w:val="005748BF"/>
    <w:rsid w:val="0057498B"/>
    <w:rsid w:val="00575822"/>
    <w:rsid w:val="00576133"/>
    <w:rsid w:val="00576D99"/>
    <w:rsid w:val="00580CFB"/>
    <w:rsid w:val="00581958"/>
    <w:rsid w:val="00587BD3"/>
    <w:rsid w:val="0059049F"/>
    <w:rsid w:val="00592145"/>
    <w:rsid w:val="00592CD2"/>
    <w:rsid w:val="005A3845"/>
    <w:rsid w:val="005A49AA"/>
    <w:rsid w:val="005A703F"/>
    <w:rsid w:val="005B063D"/>
    <w:rsid w:val="005B0AC4"/>
    <w:rsid w:val="005B1694"/>
    <w:rsid w:val="005D0AC0"/>
    <w:rsid w:val="005D535B"/>
    <w:rsid w:val="005D5C4F"/>
    <w:rsid w:val="005E0511"/>
    <w:rsid w:val="005E5EB7"/>
    <w:rsid w:val="005E7BA9"/>
    <w:rsid w:val="005F125C"/>
    <w:rsid w:val="005F3BA8"/>
    <w:rsid w:val="005F4598"/>
    <w:rsid w:val="005F579A"/>
    <w:rsid w:val="005F7AB1"/>
    <w:rsid w:val="00600D63"/>
    <w:rsid w:val="006025FC"/>
    <w:rsid w:val="00603501"/>
    <w:rsid w:val="00612EF9"/>
    <w:rsid w:val="00613F03"/>
    <w:rsid w:val="00614010"/>
    <w:rsid w:val="006241C3"/>
    <w:rsid w:val="00627922"/>
    <w:rsid w:val="0064410A"/>
    <w:rsid w:val="00647F2B"/>
    <w:rsid w:val="00654A6D"/>
    <w:rsid w:val="00655C29"/>
    <w:rsid w:val="006609DC"/>
    <w:rsid w:val="00660D93"/>
    <w:rsid w:val="00661316"/>
    <w:rsid w:val="0067553E"/>
    <w:rsid w:val="00682680"/>
    <w:rsid w:val="00682810"/>
    <w:rsid w:val="006956E1"/>
    <w:rsid w:val="0069598C"/>
    <w:rsid w:val="006A3951"/>
    <w:rsid w:val="006A698B"/>
    <w:rsid w:val="006A6BBE"/>
    <w:rsid w:val="006A7D83"/>
    <w:rsid w:val="006B393F"/>
    <w:rsid w:val="006D30F0"/>
    <w:rsid w:val="006D6742"/>
    <w:rsid w:val="006E4AB5"/>
    <w:rsid w:val="006E5E6B"/>
    <w:rsid w:val="006E6F5E"/>
    <w:rsid w:val="006F0950"/>
    <w:rsid w:val="006F2ABE"/>
    <w:rsid w:val="006F6D71"/>
    <w:rsid w:val="006F6ECC"/>
    <w:rsid w:val="007028B0"/>
    <w:rsid w:val="00703230"/>
    <w:rsid w:val="0070450D"/>
    <w:rsid w:val="00704DCD"/>
    <w:rsid w:val="00705603"/>
    <w:rsid w:val="007148B8"/>
    <w:rsid w:val="00721589"/>
    <w:rsid w:val="0072333C"/>
    <w:rsid w:val="00723C3B"/>
    <w:rsid w:val="00725E74"/>
    <w:rsid w:val="00733389"/>
    <w:rsid w:val="0074312C"/>
    <w:rsid w:val="007474FA"/>
    <w:rsid w:val="007500B6"/>
    <w:rsid w:val="007514AF"/>
    <w:rsid w:val="007526FF"/>
    <w:rsid w:val="0076006E"/>
    <w:rsid w:val="007640F7"/>
    <w:rsid w:val="007641C7"/>
    <w:rsid w:val="0077024E"/>
    <w:rsid w:val="00780F01"/>
    <w:rsid w:val="00782EF2"/>
    <w:rsid w:val="0078447D"/>
    <w:rsid w:val="007862AF"/>
    <w:rsid w:val="00787D4E"/>
    <w:rsid w:val="00797819"/>
    <w:rsid w:val="007A05BF"/>
    <w:rsid w:val="007A1472"/>
    <w:rsid w:val="007B391C"/>
    <w:rsid w:val="007B3FBD"/>
    <w:rsid w:val="007B513A"/>
    <w:rsid w:val="007C161E"/>
    <w:rsid w:val="007C69F3"/>
    <w:rsid w:val="007D3F57"/>
    <w:rsid w:val="007D5447"/>
    <w:rsid w:val="007E31EE"/>
    <w:rsid w:val="007E5B0A"/>
    <w:rsid w:val="007E72E0"/>
    <w:rsid w:val="007F1C12"/>
    <w:rsid w:val="007F35DC"/>
    <w:rsid w:val="007F6346"/>
    <w:rsid w:val="008018F1"/>
    <w:rsid w:val="00801DAB"/>
    <w:rsid w:val="00802FAF"/>
    <w:rsid w:val="00804650"/>
    <w:rsid w:val="008077EC"/>
    <w:rsid w:val="00812732"/>
    <w:rsid w:val="00820277"/>
    <w:rsid w:val="00823D4C"/>
    <w:rsid w:val="00823DD8"/>
    <w:rsid w:val="008279A7"/>
    <w:rsid w:val="00827BA9"/>
    <w:rsid w:val="00833C84"/>
    <w:rsid w:val="00834F28"/>
    <w:rsid w:val="00845633"/>
    <w:rsid w:val="008516AE"/>
    <w:rsid w:val="00851898"/>
    <w:rsid w:val="0085F306"/>
    <w:rsid w:val="00860142"/>
    <w:rsid w:val="00870226"/>
    <w:rsid w:val="008772F9"/>
    <w:rsid w:val="008852C7"/>
    <w:rsid w:val="00885E30"/>
    <w:rsid w:val="008947FF"/>
    <w:rsid w:val="00895926"/>
    <w:rsid w:val="008A013D"/>
    <w:rsid w:val="008A0D7F"/>
    <w:rsid w:val="008A2439"/>
    <w:rsid w:val="008A2668"/>
    <w:rsid w:val="008A4250"/>
    <w:rsid w:val="008B00A6"/>
    <w:rsid w:val="008B1FBA"/>
    <w:rsid w:val="008C0BEF"/>
    <w:rsid w:val="008C0C6C"/>
    <w:rsid w:val="008C461F"/>
    <w:rsid w:val="008C4F79"/>
    <w:rsid w:val="008D0A45"/>
    <w:rsid w:val="008D2441"/>
    <w:rsid w:val="008D3B95"/>
    <w:rsid w:val="008D5DDB"/>
    <w:rsid w:val="008E321B"/>
    <w:rsid w:val="008E5FC5"/>
    <w:rsid w:val="008E715E"/>
    <w:rsid w:val="008E7C3D"/>
    <w:rsid w:val="008F3907"/>
    <w:rsid w:val="008F4CDE"/>
    <w:rsid w:val="009048CE"/>
    <w:rsid w:val="0092435A"/>
    <w:rsid w:val="009303A5"/>
    <w:rsid w:val="009318D0"/>
    <w:rsid w:val="00936FD2"/>
    <w:rsid w:val="00942305"/>
    <w:rsid w:val="00943AC8"/>
    <w:rsid w:val="00947BAE"/>
    <w:rsid w:val="00952DD3"/>
    <w:rsid w:val="00956364"/>
    <w:rsid w:val="00970048"/>
    <w:rsid w:val="00981A78"/>
    <w:rsid w:val="00982E2F"/>
    <w:rsid w:val="00984DFE"/>
    <w:rsid w:val="00987A71"/>
    <w:rsid w:val="0099177A"/>
    <w:rsid w:val="00995A7F"/>
    <w:rsid w:val="00995C1C"/>
    <w:rsid w:val="009A1A3A"/>
    <w:rsid w:val="009A4780"/>
    <w:rsid w:val="009B252C"/>
    <w:rsid w:val="009B484E"/>
    <w:rsid w:val="009B49C3"/>
    <w:rsid w:val="009C28DD"/>
    <w:rsid w:val="009D67C9"/>
    <w:rsid w:val="009D6E48"/>
    <w:rsid w:val="009E0096"/>
    <w:rsid w:val="009E043B"/>
    <w:rsid w:val="009E06B9"/>
    <w:rsid w:val="009E16DD"/>
    <w:rsid w:val="009E4282"/>
    <w:rsid w:val="009E4E41"/>
    <w:rsid w:val="009EB5C1"/>
    <w:rsid w:val="009F36E5"/>
    <w:rsid w:val="009F6434"/>
    <w:rsid w:val="009F7674"/>
    <w:rsid w:val="00A01A17"/>
    <w:rsid w:val="00A074E5"/>
    <w:rsid w:val="00A10A7A"/>
    <w:rsid w:val="00A1280F"/>
    <w:rsid w:val="00A1294E"/>
    <w:rsid w:val="00A1399B"/>
    <w:rsid w:val="00A1438E"/>
    <w:rsid w:val="00A14BAA"/>
    <w:rsid w:val="00A170FD"/>
    <w:rsid w:val="00A21C00"/>
    <w:rsid w:val="00A276DC"/>
    <w:rsid w:val="00A357CD"/>
    <w:rsid w:val="00A36AF2"/>
    <w:rsid w:val="00A50FE4"/>
    <w:rsid w:val="00A51FC1"/>
    <w:rsid w:val="00A523A7"/>
    <w:rsid w:val="00A54778"/>
    <w:rsid w:val="00A54CC0"/>
    <w:rsid w:val="00A56D81"/>
    <w:rsid w:val="00A6163E"/>
    <w:rsid w:val="00A63191"/>
    <w:rsid w:val="00A711F1"/>
    <w:rsid w:val="00A71CE1"/>
    <w:rsid w:val="00A724E3"/>
    <w:rsid w:val="00A74F6C"/>
    <w:rsid w:val="00A75612"/>
    <w:rsid w:val="00A8440C"/>
    <w:rsid w:val="00A85FB8"/>
    <w:rsid w:val="00A91E9D"/>
    <w:rsid w:val="00A9218C"/>
    <w:rsid w:val="00A961E7"/>
    <w:rsid w:val="00A97A72"/>
    <w:rsid w:val="00AA148E"/>
    <w:rsid w:val="00AA3427"/>
    <w:rsid w:val="00AA4FC9"/>
    <w:rsid w:val="00AB1C1D"/>
    <w:rsid w:val="00AB1D5F"/>
    <w:rsid w:val="00AB2E09"/>
    <w:rsid w:val="00AC4D43"/>
    <w:rsid w:val="00AC5772"/>
    <w:rsid w:val="00AC7006"/>
    <w:rsid w:val="00AD1C52"/>
    <w:rsid w:val="00AD402A"/>
    <w:rsid w:val="00AD6528"/>
    <w:rsid w:val="00AD7C78"/>
    <w:rsid w:val="00AE7454"/>
    <w:rsid w:val="00AE74BC"/>
    <w:rsid w:val="00AE7B98"/>
    <w:rsid w:val="00AF000D"/>
    <w:rsid w:val="00AF0102"/>
    <w:rsid w:val="00AF17DA"/>
    <w:rsid w:val="00AF3E07"/>
    <w:rsid w:val="00AF49C8"/>
    <w:rsid w:val="00AF5B56"/>
    <w:rsid w:val="00AF6171"/>
    <w:rsid w:val="00AF7B3B"/>
    <w:rsid w:val="00B00BD1"/>
    <w:rsid w:val="00B011ED"/>
    <w:rsid w:val="00B020F2"/>
    <w:rsid w:val="00B14086"/>
    <w:rsid w:val="00B17325"/>
    <w:rsid w:val="00B20B0B"/>
    <w:rsid w:val="00B22E3D"/>
    <w:rsid w:val="00B23F25"/>
    <w:rsid w:val="00B24B06"/>
    <w:rsid w:val="00B25166"/>
    <w:rsid w:val="00B41B0E"/>
    <w:rsid w:val="00B41FDB"/>
    <w:rsid w:val="00B448D4"/>
    <w:rsid w:val="00B45D28"/>
    <w:rsid w:val="00B520AD"/>
    <w:rsid w:val="00B52503"/>
    <w:rsid w:val="00B56C58"/>
    <w:rsid w:val="00B574BE"/>
    <w:rsid w:val="00B62D06"/>
    <w:rsid w:val="00B634E5"/>
    <w:rsid w:val="00B66F59"/>
    <w:rsid w:val="00B71D31"/>
    <w:rsid w:val="00B71E89"/>
    <w:rsid w:val="00B72206"/>
    <w:rsid w:val="00B72276"/>
    <w:rsid w:val="00B74332"/>
    <w:rsid w:val="00B86124"/>
    <w:rsid w:val="00B865F7"/>
    <w:rsid w:val="00B86FE6"/>
    <w:rsid w:val="00B87887"/>
    <w:rsid w:val="00B90B6F"/>
    <w:rsid w:val="00B9708B"/>
    <w:rsid w:val="00BA056F"/>
    <w:rsid w:val="00BA1250"/>
    <w:rsid w:val="00BA653E"/>
    <w:rsid w:val="00BA68A5"/>
    <w:rsid w:val="00BB15EF"/>
    <w:rsid w:val="00BB498A"/>
    <w:rsid w:val="00BB5F59"/>
    <w:rsid w:val="00BB7EEE"/>
    <w:rsid w:val="00BC54F1"/>
    <w:rsid w:val="00BE4451"/>
    <w:rsid w:val="00BE5D5E"/>
    <w:rsid w:val="00BF6B45"/>
    <w:rsid w:val="00C009CC"/>
    <w:rsid w:val="00C01AA1"/>
    <w:rsid w:val="00C07E47"/>
    <w:rsid w:val="00C11C43"/>
    <w:rsid w:val="00C13369"/>
    <w:rsid w:val="00C178CB"/>
    <w:rsid w:val="00C207D2"/>
    <w:rsid w:val="00C24670"/>
    <w:rsid w:val="00C26557"/>
    <w:rsid w:val="00C27D4C"/>
    <w:rsid w:val="00C30568"/>
    <w:rsid w:val="00C46834"/>
    <w:rsid w:val="00C5080A"/>
    <w:rsid w:val="00C56B96"/>
    <w:rsid w:val="00C60BFC"/>
    <w:rsid w:val="00C666D0"/>
    <w:rsid w:val="00C718C3"/>
    <w:rsid w:val="00C77100"/>
    <w:rsid w:val="00C77FE6"/>
    <w:rsid w:val="00C801E9"/>
    <w:rsid w:val="00C80799"/>
    <w:rsid w:val="00C8796A"/>
    <w:rsid w:val="00C90EF4"/>
    <w:rsid w:val="00C9623B"/>
    <w:rsid w:val="00C9742E"/>
    <w:rsid w:val="00CA3A7A"/>
    <w:rsid w:val="00CA3E8E"/>
    <w:rsid w:val="00CA7F31"/>
    <w:rsid w:val="00CB028F"/>
    <w:rsid w:val="00CB3676"/>
    <w:rsid w:val="00CB49EC"/>
    <w:rsid w:val="00CB5C11"/>
    <w:rsid w:val="00CB7735"/>
    <w:rsid w:val="00CC0B79"/>
    <w:rsid w:val="00CC12DA"/>
    <w:rsid w:val="00CD0EE7"/>
    <w:rsid w:val="00CD7ABB"/>
    <w:rsid w:val="00CE268F"/>
    <w:rsid w:val="00CE66E7"/>
    <w:rsid w:val="00D02186"/>
    <w:rsid w:val="00D04154"/>
    <w:rsid w:val="00D05DAD"/>
    <w:rsid w:val="00D07838"/>
    <w:rsid w:val="00D10922"/>
    <w:rsid w:val="00D12D7F"/>
    <w:rsid w:val="00D174FF"/>
    <w:rsid w:val="00D21ACB"/>
    <w:rsid w:val="00D25E94"/>
    <w:rsid w:val="00D33E67"/>
    <w:rsid w:val="00D3417F"/>
    <w:rsid w:val="00D428C2"/>
    <w:rsid w:val="00D4592A"/>
    <w:rsid w:val="00D4744E"/>
    <w:rsid w:val="00D53BCA"/>
    <w:rsid w:val="00D55485"/>
    <w:rsid w:val="00D61AD4"/>
    <w:rsid w:val="00D66BD7"/>
    <w:rsid w:val="00D67D91"/>
    <w:rsid w:val="00D70D46"/>
    <w:rsid w:val="00D72722"/>
    <w:rsid w:val="00D73A25"/>
    <w:rsid w:val="00D73FFA"/>
    <w:rsid w:val="00D75AF6"/>
    <w:rsid w:val="00D76106"/>
    <w:rsid w:val="00D77DE0"/>
    <w:rsid w:val="00D817A4"/>
    <w:rsid w:val="00D90882"/>
    <w:rsid w:val="00D942F9"/>
    <w:rsid w:val="00D94AE0"/>
    <w:rsid w:val="00D96D30"/>
    <w:rsid w:val="00DA1BD9"/>
    <w:rsid w:val="00DA52EF"/>
    <w:rsid w:val="00DB0505"/>
    <w:rsid w:val="00DB3AA0"/>
    <w:rsid w:val="00DB43D6"/>
    <w:rsid w:val="00DB4A6D"/>
    <w:rsid w:val="00DB76E5"/>
    <w:rsid w:val="00DC0702"/>
    <w:rsid w:val="00DC2852"/>
    <w:rsid w:val="00DC3F21"/>
    <w:rsid w:val="00DC586A"/>
    <w:rsid w:val="00DC705F"/>
    <w:rsid w:val="00DD28E8"/>
    <w:rsid w:val="00DE0A77"/>
    <w:rsid w:val="00DE34C9"/>
    <w:rsid w:val="00DE387D"/>
    <w:rsid w:val="00DE414E"/>
    <w:rsid w:val="00DF3AB5"/>
    <w:rsid w:val="00DF5F7C"/>
    <w:rsid w:val="00DF65C2"/>
    <w:rsid w:val="00E0359F"/>
    <w:rsid w:val="00E03C53"/>
    <w:rsid w:val="00E13D4A"/>
    <w:rsid w:val="00E1437A"/>
    <w:rsid w:val="00E2414A"/>
    <w:rsid w:val="00E2421F"/>
    <w:rsid w:val="00E30E4D"/>
    <w:rsid w:val="00E34046"/>
    <w:rsid w:val="00E3470D"/>
    <w:rsid w:val="00E36041"/>
    <w:rsid w:val="00E3735D"/>
    <w:rsid w:val="00E40342"/>
    <w:rsid w:val="00E42961"/>
    <w:rsid w:val="00E4312C"/>
    <w:rsid w:val="00E44D57"/>
    <w:rsid w:val="00E46069"/>
    <w:rsid w:val="00E57A72"/>
    <w:rsid w:val="00E63251"/>
    <w:rsid w:val="00E6418E"/>
    <w:rsid w:val="00E669C6"/>
    <w:rsid w:val="00E70D3A"/>
    <w:rsid w:val="00E70FE7"/>
    <w:rsid w:val="00E804CC"/>
    <w:rsid w:val="00E81837"/>
    <w:rsid w:val="00E81B8D"/>
    <w:rsid w:val="00E85AFC"/>
    <w:rsid w:val="00E94AAD"/>
    <w:rsid w:val="00E97814"/>
    <w:rsid w:val="00EA4C56"/>
    <w:rsid w:val="00EA6053"/>
    <w:rsid w:val="00EA6176"/>
    <w:rsid w:val="00EA6A1D"/>
    <w:rsid w:val="00EB78F1"/>
    <w:rsid w:val="00EC3488"/>
    <w:rsid w:val="00ED1BCF"/>
    <w:rsid w:val="00ED616C"/>
    <w:rsid w:val="00EE1EDD"/>
    <w:rsid w:val="00EE2F76"/>
    <w:rsid w:val="00EE59D7"/>
    <w:rsid w:val="00EE71D1"/>
    <w:rsid w:val="00EF261E"/>
    <w:rsid w:val="00F00AA6"/>
    <w:rsid w:val="00F010EB"/>
    <w:rsid w:val="00F030B0"/>
    <w:rsid w:val="00F040FF"/>
    <w:rsid w:val="00F134E3"/>
    <w:rsid w:val="00F14A8B"/>
    <w:rsid w:val="00F15D09"/>
    <w:rsid w:val="00F15E8A"/>
    <w:rsid w:val="00F206CB"/>
    <w:rsid w:val="00F329A5"/>
    <w:rsid w:val="00F34533"/>
    <w:rsid w:val="00F3629F"/>
    <w:rsid w:val="00F37CED"/>
    <w:rsid w:val="00F3D61F"/>
    <w:rsid w:val="00F42CEF"/>
    <w:rsid w:val="00F50CDA"/>
    <w:rsid w:val="00F50F07"/>
    <w:rsid w:val="00F544E4"/>
    <w:rsid w:val="00F56A86"/>
    <w:rsid w:val="00F672D6"/>
    <w:rsid w:val="00F815C2"/>
    <w:rsid w:val="00F85F20"/>
    <w:rsid w:val="00F860ED"/>
    <w:rsid w:val="00F92FAC"/>
    <w:rsid w:val="00FA03EC"/>
    <w:rsid w:val="00FA451C"/>
    <w:rsid w:val="00FA4AFA"/>
    <w:rsid w:val="00FA7C8D"/>
    <w:rsid w:val="00FA7F88"/>
    <w:rsid w:val="00FB07BC"/>
    <w:rsid w:val="00FB1877"/>
    <w:rsid w:val="00FB4C0B"/>
    <w:rsid w:val="00FB4DF6"/>
    <w:rsid w:val="00FC03E3"/>
    <w:rsid w:val="00FC0D2E"/>
    <w:rsid w:val="00FC4893"/>
    <w:rsid w:val="00FC5E4B"/>
    <w:rsid w:val="00FD0AFF"/>
    <w:rsid w:val="00FD197F"/>
    <w:rsid w:val="00FD6C66"/>
    <w:rsid w:val="00FE0E05"/>
    <w:rsid w:val="00FF26AF"/>
    <w:rsid w:val="00FF4DCA"/>
    <w:rsid w:val="00FF56BC"/>
    <w:rsid w:val="00FF61A5"/>
    <w:rsid w:val="01113C14"/>
    <w:rsid w:val="011FF792"/>
    <w:rsid w:val="0129C14A"/>
    <w:rsid w:val="01314FC2"/>
    <w:rsid w:val="018BF512"/>
    <w:rsid w:val="01940602"/>
    <w:rsid w:val="01D77EDC"/>
    <w:rsid w:val="01DD2AE7"/>
    <w:rsid w:val="0225CAF0"/>
    <w:rsid w:val="023AFCBE"/>
    <w:rsid w:val="0259981B"/>
    <w:rsid w:val="026B4CE2"/>
    <w:rsid w:val="0273EEC9"/>
    <w:rsid w:val="0280B263"/>
    <w:rsid w:val="02B59615"/>
    <w:rsid w:val="02BD58A5"/>
    <w:rsid w:val="02D43DF9"/>
    <w:rsid w:val="02E92DDA"/>
    <w:rsid w:val="02FDB42B"/>
    <w:rsid w:val="0305204B"/>
    <w:rsid w:val="03112C47"/>
    <w:rsid w:val="031DB7E9"/>
    <w:rsid w:val="0331C4A0"/>
    <w:rsid w:val="0347E80E"/>
    <w:rsid w:val="03728B73"/>
    <w:rsid w:val="037FF1EC"/>
    <w:rsid w:val="038289C5"/>
    <w:rsid w:val="038CE698"/>
    <w:rsid w:val="03A1EA0B"/>
    <w:rsid w:val="03CB6328"/>
    <w:rsid w:val="03CEFEF9"/>
    <w:rsid w:val="040F4819"/>
    <w:rsid w:val="0426FFC7"/>
    <w:rsid w:val="043B08EA"/>
    <w:rsid w:val="04484B1C"/>
    <w:rsid w:val="045C3B97"/>
    <w:rsid w:val="046AC200"/>
    <w:rsid w:val="0484850C"/>
    <w:rsid w:val="04897710"/>
    <w:rsid w:val="0494CA0A"/>
    <w:rsid w:val="04E13DE9"/>
    <w:rsid w:val="052D36F6"/>
    <w:rsid w:val="0536AF7D"/>
    <w:rsid w:val="055C692F"/>
    <w:rsid w:val="058DDB3E"/>
    <w:rsid w:val="059CAAAD"/>
    <w:rsid w:val="05A29074"/>
    <w:rsid w:val="05A903CA"/>
    <w:rsid w:val="05C1B11E"/>
    <w:rsid w:val="05C59E46"/>
    <w:rsid w:val="05C6B034"/>
    <w:rsid w:val="05FB943E"/>
    <w:rsid w:val="06309A6B"/>
    <w:rsid w:val="06515105"/>
    <w:rsid w:val="06666073"/>
    <w:rsid w:val="06682AB3"/>
    <w:rsid w:val="069B7C7E"/>
    <w:rsid w:val="06DA6DFE"/>
    <w:rsid w:val="07165B67"/>
    <w:rsid w:val="071C54B3"/>
    <w:rsid w:val="0750798F"/>
    <w:rsid w:val="07553ACF"/>
    <w:rsid w:val="075FE228"/>
    <w:rsid w:val="076531BC"/>
    <w:rsid w:val="07B25ADC"/>
    <w:rsid w:val="07B4D498"/>
    <w:rsid w:val="07BD7AA6"/>
    <w:rsid w:val="07D1E1E9"/>
    <w:rsid w:val="07F2A2B7"/>
    <w:rsid w:val="08442CE8"/>
    <w:rsid w:val="085AC91B"/>
    <w:rsid w:val="086C01A3"/>
    <w:rsid w:val="08A30353"/>
    <w:rsid w:val="08E36702"/>
    <w:rsid w:val="08E5BFA7"/>
    <w:rsid w:val="08E84D5B"/>
    <w:rsid w:val="091E5E8B"/>
    <w:rsid w:val="0947B449"/>
    <w:rsid w:val="09601556"/>
    <w:rsid w:val="0966A502"/>
    <w:rsid w:val="09B5DD5D"/>
    <w:rsid w:val="09CC2D72"/>
    <w:rsid w:val="09D7F9D8"/>
    <w:rsid w:val="09F06A83"/>
    <w:rsid w:val="09FA4755"/>
    <w:rsid w:val="0A033111"/>
    <w:rsid w:val="0A300553"/>
    <w:rsid w:val="0A30B99B"/>
    <w:rsid w:val="0A3C5B34"/>
    <w:rsid w:val="0A4E2EDC"/>
    <w:rsid w:val="0A685B11"/>
    <w:rsid w:val="0A9E6FAE"/>
    <w:rsid w:val="0AB32C05"/>
    <w:rsid w:val="0ABA2EEC"/>
    <w:rsid w:val="0ADE657D"/>
    <w:rsid w:val="0B040B8E"/>
    <w:rsid w:val="0B1D33EB"/>
    <w:rsid w:val="0B1EACF1"/>
    <w:rsid w:val="0B3FADB6"/>
    <w:rsid w:val="0B454F0B"/>
    <w:rsid w:val="0B7FFE01"/>
    <w:rsid w:val="0B8C3AE4"/>
    <w:rsid w:val="0B8F94E3"/>
    <w:rsid w:val="0B9C6138"/>
    <w:rsid w:val="0BE2D0E0"/>
    <w:rsid w:val="0BF3B153"/>
    <w:rsid w:val="0BFC5A92"/>
    <w:rsid w:val="0C04F892"/>
    <w:rsid w:val="0C2184EF"/>
    <w:rsid w:val="0C86923C"/>
    <w:rsid w:val="0C8E4D0C"/>
    <w:rsid w:val="0CA0CB9E"/>
    <w:rsid w:val="0CADBFC4"/>
    <w:rsid w:val="0CB0142C"/>
    <w:rsid w:val="0CCA1023"/>
    <w:rsid w:val="0CDB90ED"/>
    <w:rsid w:val="0CF43D54"/>
    <w:rsid w:val="0CFEBE0E"/>
    <w:rsid w:val="0D17A190"/>
    <w:rsid w:val="0D3C90A6"/>
    <w:rsid w:val="0D42A339"/>
    <w:rsid w:val="0D4D6E6B"/>
    <w:rsid w:val="0D4DF228"/>
    <w:rsid w:val="0D74B4C6"/>
    <w:rsid w:val="0D8D1A1E"/>
    <w:rsid w:val="0D9554F4"/>
    <w:rsid w:val="0DBAFB92"/>
    <w:rsid w:val="0DD61070"/>
    <w:rsid w:val="0E1A3DF5"/>
    <w:rsid w:val="0E2B88E5"/>
    <w:rsid w:val="0E4AE279"/>
    <w:rsid w:val="0E727294"/>
    <w:rsid w:val="0E963341"/>
    <w:rsid w:val="0F3BC8D3"/>
    <w:rsid w:val="0F57DE25"/>
    <w:rsid w:val="0F5F98F0"/>
    <w:rsid w:val="0F9D5F1D"/>
    <w:rsid w:val="0FB24003"/>
    <w:rsid w:val="0FB60E56"/>
    <w:rsid w:val="0FB7C449"/>
    <w:rsid w:val="0FCAFC5C"/>
    <w:rsid w:val="0FD17998"/>
    <w:rsid w:val="0FDD85BC"/>
    <w:rsid w:val="100E42F5"/>
    <w:rsid w:val="102EC39F"/>
    <w:rsid w:val="105C5657"/>
    <w:rsid w:val="1071312F"/>
    <w:rsid w:val="10BB3105"/>
    <w:rsid w:val="10BE9B6E"/>
    <w:rsid w:val="10BF9675"/>
    <w:rsid w:val="10DC2A3B"/>
    <w:rsid w:val="10FF7F7D"/>
    <w:rsid w:val="1157D780"/>
    <w:rsid w:val="11695ADE"/>
    <w:rsid w:val="1172132E"/>
    <w:rsid w:val="1188CDA4"/>
    <w:rsid w:val="1192EFAC"/>
    <w:rsid w:val="11B7BEDA"/>
    <w:rsid w:val="121209A3"/>
    <w:rsid w:val="12196242"/>
    <w:rsid w:val="12238C54"/>
    <w:rsid w:val="123BEA41"/>
    <w:rsid w:val="1264C751"/>
    <w:rsid w:val="126FC046"/>
    <w:rsid w:val="12B8F528"/>
    <w:rsid w:val="12C53612"/>
    <w:rsid w:val="12DBCE79"/>
    <w:rsid w:val="12E90292"/>
    <w:rsid w:val="13528CAD"/>
    <w:rsid w:val="136DE917"/>
    <w:rsid w:val="13817E6B"/>
    <w:rsid w:val="13AB99F8"/>
    <w:rsid w:val="13E1AF5E"/>
    <w:rsid w:val="13E8F0BD"/>
    <w:rsid w:val="13F40A54"/>
    <w:rsid w:val="142B3B69"/>
    <w:rsid w:val="14365124"/>
    <w:rsid w:val="14582C2D"/>
    <w:rsid w:val="148B0FBC"/>
    <w:rsid w:val="14C26429"/>
    <w:rsid w:val="14EAC1EE"/>
    <w:rsid w:val="14F541D7"/>
    <w:rsid w:val="14FF4F39"/>
    <w:rsid w:val="153B990A"/>
    <w:rsid w:val="154B4846"/>
    <w:rsid w:val="1550A285"/>
    <w:rsid w:val="156232E7"/>
    <w:rsid w:val="158464D9"/>
    <w:rsid w:val="15B9E731"/>
    <w:rsid w:val="15CBAFFE"/>
    <w:rsid w:val="16704FA1"/>
    <w:rsid w:val="1683F0C2"/>
    <w:rsid w:val="168DA2C5"/>
    <w:rsid w:val="169620E8"/>
    <w:rsid w:val="169ED0AB"/>
    <w:rsid w:val="16A68484"/>
    <w:rsid w:val="1788820A"/>
    <w:rsid w:val="178F64A6"/>
    <w:rsid w:val="1791AF0D"/>
    <w:rsid w:val="17A2F9B9"/>
    <w:rsid w:val="17A7830C"/>
    <w:rsid w:val="17C7F06D"/>
    <w:rsid w:val="17FEB5A5"/>
    <w:rsid w:val="18178691"/>
    <w:rsid w:val="1836D1C9"/>
    <w:rsid w:val="185F218C"/>
    <w:rsid w:val="18BF8CA4"/>
    <w:rsid w:val="18D5F3C7"/>
    <w:rsid w:val="18D61071"/>
    <w:rsid w:val="18FE3AD3"/>
    <w:rsid w:val="1909EB5F"/>
    <w:rsid w:val="196E6501"/>
    <w:rsid w:val="197A10E4"/>
    <w:rsid w:val="198D1FE4"/>
    <w:rsid w:val="1993CF93"/>
    <w:rsid w:val="19C35827"/>
    <w:rsid w:val="19C418B9"/>
    <w:rsid w:val="19C6A4F1"/>
    <w:rsid w:val="19C8E622"/>
    <w:rsid w:val="19CDD082"/>
    <w:rsid w:val="19DF755F"/>
    <w:rsid w:val="1A05B55A"/>
    <w:rsid w:val="1A175F59"/>
    <w:rsid w:val="1A1FF318"/>
    <w:rsid w:val="1A3F5766"/>
    <w:rsid w:val="1A5C1533"/>
    <w:rsid w:val="1A838F93"/>
    <w:rsid w:val="1AD7A619"/>
    <w:rsid w:val="1AF0DE37"/>
    <w:rsid w:val="1AFB5B4E"/>
    <w:rsid w:val="1B114881"/>
    <w:rsid w:val="1B11F07E"/>
    <w:rsid w:val="1B35EB88"/>
    <w:rsid w:val="1B4BF534"/>
    <w:rsid w:val="1B55680F"/>
    <w:rsid w:val="1B8B6043"/>
    <w:rsid w:val="1B92F80C"/>
    <w:rsid w:val="1BF4C9EE"/>
    <w:rsid w:val="1C0FE40E"/>
    <w:rsid w:val="1C2491CB"/>
    <w:rsid w:val="1C96A5C2"/>
    <w:rsid w:val="1D0ADB0E"/>
    <w:rsid w:val="1D0B8F6F"/>
    <w:rsid w:val="1D197B2E"/>
    <w:rsid w:val="1D299E58"/>
    <w:rsid w:val="1D33820B"/>
    <w:rsid w:val="1DA7D7A1"/>
    <w:rsid w:val="1DCABF8E"/>
    <w:rsid w:val="1DD2BECE"/>
    <w:rsid w:val="1DE7C834"/>
    <w:rsid w:val="1DEE53B6"/>
    <w:rsid w:val="1DF20C52"/>
    <w:rsid w:val="1DFDC907"/>
    <w:rsid w:val="1E42B45D"/>
    <w:rsid w:val="1E48DFFA"/>
    <w:rsid w:val="1EB53AB3"/>
    <w:rsid w:val="1F3CA2ED"/>
    <w:rsid w:val="1F458CA3"/>
    <w:rsid w:val="1F5882C4"/>
    <w:rsid w:val="1F8E0449"/>
    <w:rsid w:val="1FD81B9F"/>
    <w:rsid w:val="201C4A04"/>
    <w:rsid w:val="203B47C3"/>
    <w:rsid w:val="205DCA51"/>
    <w:rsid w:val="20653B43"/>
    <w:rsid w:val="2067CAF9"/>
    <w:rsid w:val="2097023F"/>
    <w:rsid w:val="209FD0DD"/>
    <w:rsid w:val="20C18782"/>
    <w:rsid w:val="20C2E61C"/>
    <w:rsid w:val="20D4E319"/>
    <w:rsid w:val="20F0308B"/>
    <w:rsid w:val="210AAA2D"/>
    <w:rsid w:val="213E6999"/>
    <w:rsid w:val="216727BB"/>
    <w:rsid w:val="218B9FF3"/>
    <w:rsid w:val="219D33DC"/>
    <w:rsid w:val="21CD4EAA"/>
    <w:rsid w:val="21FE6F92"/>
    <w:rsid w:val="22213322"/>
    <w:rsid w:val="2261BD42"/>
    <w:rsid w:val="22640B72"/>
    <w:rsid w:val="22E57D3B"/>
    <w:rsid w:val="22E9FA56"/>
    <w:rsid w:val="231BFAD1"/>
    <w:rsid w:val="234FC5BA"/>
    <w:rsid w:val="23A48EBE"/>
    <w:rsid w:val="23C11DB4"/>
    <w:rsid w:val="23D81805"/>
    <w:rsid w:val="23F2809C"/>
    <w:rsid w:val="23F35B7E"/>
    <w:rsid w:val="23FC8C28"/>
    <w:rsid w:val="24101410"/>
    <w:rsid w:val="242018DA"/>
    <w:rsid w:val="242B1AA6"/>
    <w:rsid w:val="243269EE"/>
    <w:rsid w:val="24B4574A"/>
    <w:rsid w:val="24C901A5"/>
    <w:rsid w:val="252964CE"/>
    <w:rsid w:val="25351349"/>
    <w:rsid w:val="253F68A5"/>
    <w:rsid w:val="25492065"/>
    <w:rsid w:val="25569D04"/>
    <w:rsid w:val="257B1685"/>
    <w:rsid w:val="25920491"/>
    <w:rsid w:val="25A57F69"/>
    <w:rsid w:val="25A8543C"/>
    <w:rsid w:val="25BDFA61"/>
    <w:rsid w:val="25CBB956"/>
    <w:rsid w:val="25E1DF51"/>
    <w:rsid w:val="26511E45"/>
    <w:rsid w:val="265668B2"/>
    <w:rsid w:val="265B8784"/>
    <w:rsid w:val="266976C2"/>
    <w:rsid w:val="26B3A504"/>
    <w:rsid w:val="26B563B4"/>
    <w:rsid w:val="26D5440F"/>
    <w:rsid w:val="26E1CCBB"/>
    <w:rsid w:val="26E69D0C"/>
    <w:rsid w:val="26F3E724"/>
    <w:rsid w:val="26F69866"/>
    <w:rsid w:val="270EF078"/>
    <w:rsid w:val="272A6894"/>
    <w:rsid w:val="2737852B"/>
    <w:rsid w:val="2766E6CA"/>
    <w:rsid w:val="27694F24"/>
    <w:rsid w:val="27876895"/>
    <w:rsid w:val="27938389"/>
    <w:rsid w:val="27C32E7D"/>
    <w:rsid w:val="27D27BD8"/>
    <w:rsid w:val="27EE9E11"/>
    <w:rsid w:val="27F227A1"/>
    <w:rsid w:val="281D3D91"/>
    <w:rsid w:val="286D1EF9"/>
    <w:rsid w:val="2885F9E1"/>
    <w:rsid w:val="288FB785"/>
    <w:rsid w:val="28914B1C"/>
    <w:rsid w:val="2893554F"/>
    <w:rsid w:val="28C0E2BB"/>
    <w:rsid w:val="28CD7647"/>
    <w:rsid w:val="28D0FEC6"/>
    <w:rsid w:val="28FC1DBF"/>
    <w:rsid w:val="2905B9EF"/>
    <w:rsid w:val="290C17ED"/>
    <w:rsid w:val="290F6672"/>
    <w:rsid w:val="291F36AF"/>
    <w:rsid w:val="29820E06"/>
    <w:rsid w:val="29AB424A"/>
    <w:rsid w:val="29B89756"/>
    <w:rsid w:val="29F5DBB3"/>
    <w:rsid w:val="2A1989C7"/>
    <w:rsid w:val="2A1DF812"/>
    <w:rsid w:val="2A5B087E"/>
    <w:rsid w:val="2AD07D78"/>
    <w:rsid w:val="2AF1872D"/>
    <w:rsid w:val="2B2434BC"/>
    <w:rsid w:val="2B37AFEE"/>
    <w:rsid w:val="2B55ACA0"/>
    <w:rsid w:val="2BA47D81"/>
    <w:rsid w:val="2BC75847"/>
    <w:rsid w:val="2C0AEDB8"/>
    <w:rsid w:val="2C3AFADA"/>
    <w:rsid w:val="2C3EF76F"/>
    <w:rsid w:val="2C45BDAF"/>
    <w:rsid w:val="2C96A8D3"/>
    <w:rsid w:val="2CA65D95"/>
    <w:rsid w:val="2CAEEE7B"/>
    <w:rsid w:val="2CB96A01"/>
    <w:rsid w:val="2CB96A41"/>
    <w:rsid w:val="2CB9AEC8"/>
    <w:rsid w:val="2CC9EFD1"/>
    <w:rsid w:val="2CF88518"/>
    <w:rsid w:val="2D199E08"/>
    <w:rsid w:val="2D323FF9"/>
    <w:rsid w:val="2D3344E5"/>
    <w:rsid w:val="2D3BDA73"/>
    <w:rsid w:val="2D451ADB"/>
    <w:rsid w:val="2D52D825"/>
    <w:rsid w:val="2D53FD03"/>
    <w:rsid w:val="2D81338E"/>
    <w:rsid w:val="2D9860D0"/>
    <w:rsid w:val="2DB3B9DF"/>
    <w:rsid w:val="2DB5F442"/>
    <w:rsid w:val="2DBB49E7"/>
    <w:rsid w:val="2DC660B3"/>
    <w:rsid w:val="2DE5CDA6"/>
    <w:rsid w:val="2DF9E0A9"/>
    <w:rsid w:val="2DFBCFAC"/>
    <w:rsid w:val="2E0A09C7"/>
    <w:rsid w:val="2E230F49"/>
    <w:rsid w:val="2E264539"/>
    <w:rsid w:val="2E2B97BF"/>
    <w:rsid w:val="2E6AED59"/>
    <w:rsid w:val="2E7ECCDF"/>
    <w:rsid w:val="2E8ED7DD"/>
    <w:rsid w:val="2E999643"/>
    <w:rsid w:val="2EAB56F9"/>
    <w:rsid w:val="2EC01393"/>
    <w:rsid w:val="2F1E8333"/>
    <w:rsid w:val="2F1FBE7A"/>
    <w:rsid w:val="2F38831A"/>
    <w:rsid w:val="2F791CB2"/>
    <w:rsid w:val="2FCD5B8E"/>
    <w:rsid w:val="2FE07D61"/>
    <w:rsid w:val="300A50A9"/>
    <w:rsid w:val="3032CC56"/>
    <w:rsid w:val="30384330"/>
    <w:rsid w:val="305ADFE1"/>
    <w:rsid w:val="30B5138F"/>
    <w:rsid w:val="30D5C1E0"/>
    <w:rsid w:val="30F15D9C"/>
    <w:rsid w:val="30FC57E5"/>
    <w:rsid w:val="3168BE6C"/>
    <w:rsid w:val="3179DFC7"/>
    <w:rsid w:val="31962E6D"/>
    <w:rsid w:val="319C068C"/>
    <w:rsid w:val="319C3DA4"/>
    <w:rsid w:val="31A5D826"/>
    <w:rsid w:val="31A65BFC"/>
    <w:rsid w:val="31AFB400"/>
    <w:rsid w:val="31C60D7D"/>
    <w:rsid w:val="31C9CF5E"/>
    <w:rsid w:val="31E8A186"/>
    <w:rsid w:val="31F5BA5F"/>
    <w:rsid w:val="321838B2"/>
    <w:rsid w:val="322F9723"/>
    <w:rsid w:val="32317502"/>
    <w:rsid w:val="3239DA63"/>
    <w:rsid w:val="323E5D59"/>
    <w:rsid w:val="325F0130"/>
    <w:rsid w:val="32727C40"/>
    <w:rsid w:val="32819B19"/>
    <w:rsid w:val="328C01E6"/>
    <w:rsid w:val="32AA146A"/>
    <w:rsid w:val="32DC2565"/>
    <w:rsid w:val="32E13DBC"/>
    <w:rsid w:val="32E5E085"/>
    <w:rsid w:val="3311F182"/>
    <w:rsid w:val="331F0BAB"/>
    <w:rsid w:val="33331A93"/>
    <w:rsid w:val="334B8461"/>
    <w:rsid w:val="33659FBF"/>
    <w:rsid w:val="34281613"/>
    <w:rsid w:val="34398F5E"/>
    <w:rsid w:val="344C640A"/>
    <w:rsid w:val="3494ED11"/>
    <w:rsid w:val="349D31B2"/>
    <w:rsid w:val="34A48B3A"/>
    <w:rsid w:val="34B2788B"/>
    <w:rsid w:val="35639613"/>
    <w:rsid w:val="3580765E"/>
    <w:rsid w:val="35B6A0AB"/>
    <w:rsid w:val="35B8308B"/>
    <w:rsid w:val="35BD2B09"/>
    <w:rsid w:val="35E6BBD2"/>
    <w:rsid w:val="35F44B0E"/>
    <w:rsid w:val="3609BFB7"/>
    <w:rsid w:val="36239D7F"/>
    <w:rsid w:val="36377AC3"/>
    <w:rsid w:val="3647B5F2"/>
    <w:rsid w:val="3653841C"/>
    <w:rsid w:val="3658A674"/>
    <w:rsid w:val="36652F46"/>
    <w:rsid w:val="36987B67"/>
    <w:rsid w:val="36C24CC6"/>
    <w:rsid w:val="371060E8"/>
    <w:rsid w:val="37166188"/>
    <w:rsid w:val="373627B8"/>
    <w:rsid w:val="373C6588"/>
    <w:rsid w:val="3744B6E9"/>
    <w:rsid w:val="37567D94"/>
    <w:rsid w:val="376663D2"/>
    <w:rsid w:val="3777CD02"/>
    <w:rsid w:val="3778E9CA"/>
    <w:rsid w:val="377D772F"/>
    <w:rsid w:val="37D07DC3"/>
    <w:rsid w:val="37E68F0D"/>
    <w:rsid w:val="383E2B11"/>
    <w:rsid w:val="388C78AC"/>
    <w:rsid w:val="38AC3D1C"/>
    <w:rsid w:val="38BBDA72"/>
    <w:rsid w:val="394FF805"/>
    <w:rsid w:val="395029DE"/>
    <w:rsid w:val="396AEC4D"/>
    <w:rsid w:val="397DAEC6"/>
    <w:rsid w:val="397F5989"/>
    <w:rsid w:val="39A8A0AD"/>
    <w:rsid w:val="39AED53E"/>
    <w:rsid w:val="39B3C5F3"/>
    <w:rsid w:val="39BF6459"/>
    <w:rsid w:val="39D3417F"/>
    <w:rsid w:val="39E46846"/>
    <w:rsid w:val="39EB0DBD"/>
    <w:rsid w:val="3A28C95E"/>
    <w:rsid w:val="3A79DBE1"/>
    <w:rsid w:val="3A8E444C"/>
    <w:rsid w:val="3B1DD9F6"/>
    <w:rsid w:val="3B725C48"/>
    <w:rsid w:val="3B75E4F5"/>
    <w:rsid w:val="3B76F81B"/>
    <w:rsid w:val="3B7AF5D7"/>
    <w:rsid w:val="3B80DE8A"/>
    <w:rsid w:val="3BAD08B3"/>
    <w:rsid w:val="3BD1646E"/>
    <w:rsid w:val="3BE3FD25"/>
    <w:rsid w:val="3C08B5CC"/>
    <w:rsid w:val="3C108DD5"/>
    <w:rsid w:val="3C2817FD"/>
    <w:rsid w:val="3C58592C"/>
    <w:rsid w:val="3C6D9012"/>
    <w:rsid w:val="3C8798C7"/>
    <w:rsid w:val="3CA44E8D"/>
    <w:rsid w:val="3CA55232"/>
    <w:rsid w:val="3CBA74CA"/>
    <w:rsid w:val="3CBF0A53"/>
    <w:rsid w:val="3CCC8FB4"/>
    <w:rsid w:val="3D00414A"/>
    <w:rsid w:val="3D0308E4"/>
    <w:rsid w:val="3D1F2F5F"/>
    <w:rsid w:val="3D69C899"/>
    <w:rsid w:val="3D6E3FE1"/>
    <w:rsid w:val="3D75C2E2"/>
    <w:rsid w:val="3D7BFD6D"/>
    <w:rsid w:val="3D848C7C"/>
    <w:rsid w:val="3DC1B290"/>
    <w:rsid w:val="3DC4CF69"/>
    <w:rsid w:val="3E49DAE5"/>
    <w:rsid w:val="3E54BAB9"/>
    <w:rsid w:val="3E62A64F"/>
    <w:rsid w:val="3E805E32"/>
    <w:rsid w:val="3EA6E23C"/>
    <w:rsid w:val="3EAD87FD"/>
    <w:rsid w:val="3EB0A4D6"/>
    <w:rsid w:val="3ED7AEAA"/>
    <w:rsid w:val="3EDE2444"/>
    <w:rsid w:val="3EE6D871"/>
    <w:rsid w:val="3F032465"/>
    <w:rsid w:val="3F437986"/>
    <w:rsid w:val="3F4F6BD8"/>
    <w:rsid w:val="3FBB4812"/>
    <w:rsid w:val="3FF1F887"/>
    <w:rsid w:val="3FF8753E"/>
    <w:rsid w:val="4021518D"/>
    <w:rsid w:val="4023251A"/>
    <w:rsid w:val="403A7314"/>
    <w:rsid w:val="40438517"/>
    <w:rsid w:val="40996B2C"/>
    <w:rsid w:val="409F6FDC"/>
    <w:rsid w:val="40A26340"/>
    <w:rsid w:val="40AFDFD0"/>
    <w:rsid w:val="40D2CBAD"/>
    <w:rsid w:val="40D3F4E2"/>
    <w:rsid w:val="40D61424"/>
    <w:rsid w:val="40DC5A99"/>
    <w:rsid w:val="40E347CE"/>
    <w:rsid w:val="4139420F"/>
    <w:rsid w:val="4163496D"/>
    <w:rsid w:val="41965408"/>
    <w:rsid w:val="41A2855B"/>
    <w:rsid w:val="41ACAF6D"/>
    <w:rsid w:val="41B1E23C"/>
    <w:rsid w:val="41B2B4B4"/>
    <w:rsid w:val="41B3C8B0"/>
    <w:rsid w:val="41E33163"/>
    <w:rsid w:val="4230695B"/>
    <w:rsid w:val="423839AE"/>
    <w:rsid w:val="423C45D4"/>
    <w:rsid w:val="42454BC3"/>
    <w:rsid w:val="4257DCE1"/>
    <w:rsid w:val="42772768"/>
    <w:rsid w:val="42BD5868"/>
    <w:rsid w:val="42C67460"/>
    <w:rsid w:val="42CE0694"/>
    <w:rsid w:val="4303ED5F"/>
    <w:rsid w:val="430BBBAC"/>
    <w:rsid w:val="432CA905"/>
    <w:rsid w:val="435E6D47"/>
    <w:rsid w:val="436F229E"/>
    <w:rsid w:val="438341F7"/>
    <w:rsid w:val="43929036"/>
    <w:rsid w:val="439C76A5"/>
    <w:rsid w:val="43A70718"/>
    <w:rsid w:val="43BA6354"/>
    <w:rsid w:val="43E38E50"/>
    <w:rsid w:val="43EF0F0A"/>
    <w:rsid w:val="43FAF6C6"/>
    <w:rsid w:val="44205FAD"/>
    <w:rsid w:val="4452EA84"/>
    <w:rsid w:val="446ED8B3"/>
    <w:rsid w:val="446F49F5"/>
    <w:rsid w:val="447430C9"/>
    <w:rsid w:val="448F94F0"/>
    <w:rsid w:val="44CF91D9"/>
    <w:rsid w:val="44E71D27"/>
    <w:rsid w:val="4548AC95"/>
    <w:rsid w:val="4550B064"/>
    <w:rsid w:val="45AA784A"/>
    <w:rsid w:val="45AAA4A0"/>
    <w:rsid w:val="45B9778B"/>
    <w:rsid w:val="45BB04A8"/>
    <w:rsid w:val="45C2A344"/>
    <w:rsid w:val="45DC4B78"/>
    <w:rsid w:val="45EFA6ED"/>
    <w:rsid w:val="45F24C08"/>
    <w:rsid w:val="45F517DD"/>
    <w:rsid w:val="45FAC12E"/>
    <w:rsid w:val="463E48EF"/>
    <w:rsid w:val="46657A01"/>
    <w:rsid w:val="46960E09"/>
    <w:rsid w:val="46F8B48D"/>
    <w:rsid w:val="46FF9489"/>
    <w:rsid w:val="474ABC36"/>
    <w:rsid w:val="4760C35C"/>
    <w:rsid w:val="4770774D"/>
    <w:rsid w:val="47B57523"/>
    <w:rsid w:val="47BA77F5"/>
    <w:rsid w:val="47C8B7DA"/>
    <w:rsid w:val="47F2E3C4"/>
    <w:rsid w:val="484B06C7"/>
    <w:rsid w:val="486D126C"/>
    <w:rsid w:val="4874BA46"/>
    <w:rsid w:val="48894388"/>
    <w:rsid w:val="48914731"/>
    <w:rsid w:val="489D7A2A"/>
    <w:rsid w:val="48A1AA6D"/>
    <w:rsid w:val="48DF681D"/>
    <w:rsid w:val="49046537"/>
    <w:rsid w:val="4906482C"/>
    <w:rsid w:val="4932C134"/>
    <w:rsid w:val="49480D8A"/>
    <w:rsid w:val="49F5107A"/>
    <w:rsid w:val="4A2D2D48"/>
    <w:rsid w:val="4A375422"/>
    <w:rsid w:val="4A452831"/>
    <w:rsid w:val="4A465721"/>
    <w:rsid w:val="4A4945E5"/>
    <w:rsid w:val="4A8523F5"/>
    <w:rsid w:val="4A9E34CC"/>
    <w:rsid w:val="4AD5301E"/>
    <w:rsid w:val="4ADE8B79"/>
    <w:rsid w:val="4AFC9D5A"/>
    <w:rsid w:val="4B6CC7A6"/>
    <w:rsid w:val="4B9F1494"/>
    <w:rsid w:val="4BCBC030"/>
    <w:rsid w:val="4BCBF263"/>
    <w:rsid w:val="4BE51646"/>
    <w:rsid w:val="4BED3142"/>
    <w:rsid w:val="4C25AE77"/>
    <w:rsid w:val="4C32A27D"/>
    <w:rsid w:val="4C38EA2C"/>
    <w:rsid w:val="4C4E82E6"/>
    <w:rsid w:val="4C531E78"/>
    <w:rsid w:val="4C5735EA"/>
    <w:rsid w:val="4C9063B6"/>
    <w:rsid w:val="4CB42188"/>
    <w:rsid w:val="4CC85C33"/>
    <w:rsid w:val="4CF54BC9"/>
    <w:rsid w:val="4D2CB13C"/>
    <w:rsid w:val="4D32FF1D"/>
    <w:rsid w:val="4D663147"/>
    <w:rsid w:val="4D7FB488"/>
    <w:rsid w:val="4D85E06A"/>
    <w:rsid w:val="4D88EB74"/>
    <w:rsid w:val="4DC473D0"/>
    <w:rsid w:val="4E082AA3"/>
    <w:rsid w:val="4E2B255C"/>
    <w:rsid w:val="4E4FF1E9"/>
    <w:rsid w:val="4E602D62"/>
    <w:rsid w:val="4E89B443"/>
    <w:rsid w:val="4E8BAB05"/>
    <w:rsid w:val="4E8FC9E2"/>
    <w:rsid w:val="4EA1224E"/>
    <w:rsid w:val="4EA77C5B"/>
    <w:rsid w:val="4EEECE23"/>
    <w:rsid w:val="4F065A22"/>
    <w:rsid w:val="4F0CBBAE"/>
    <w:rsid w:val="4F2086DA"/>
    <w:rsid w:val="4F5D9796"/>
    <w:rsid w:val="4F89E53A"/>
    <w:rsid w:val="4FA354F9"/>
    <w:rsid w:val="4FB5E653"/>
    <w:rsid w:val="4FC9C338"/>
    <w:rsid w:val="500C5C47"/>
    <w:rsid w:val="501B7A00"/>
    <w:rsid w:val="502A01CF"/>
    <w:rsid w:val="502D4874"/>
    <w:rsid w:val="502EA4EF"/>
    <w:rsid w:val="5040E209"/>
    <w:rsid w:val="50827289"/>
    <w:rsid w:val="508968EA"/>
    <w:rsid w:val="508E0AC8"/>
    <w:rsid w:val="50A7D66F"/>
    <w:rsid w:val="50AAE0CA"/>
    <w:rsid w:val="50B77456"/>
    <w:rsid w:val="50E02816"/>
    <w:rsid w:val="50F612A9"/>
    <w:rsid w:val="51001F3A"/>
    <w:rsid w:val="51099AA4"/>
    <w:rsid w:val="51199207"/>
    <w:rsid w:val="513EC136"/>
    <w:rsid w:val="5155DA48"/>
    <w:rsid w:val="51567346"/>
    <w:rsid w:val="51667A56"/>
    <w:rsid w:val="51807AE2"/>
    <w:rsid w:val="51EA11B2"/>
    <w:rsid w:val="51EEB72E"/>
    <w:rsid w:val="52033A0F"/>
    <w:rsid w:val="521774C6"/>
    <w:rsid w:val="522155B0"/>
    <w:rsid w:val="52435472"/>
    <w:rsid w:val="52454101"/>
    <w:rsid w:val="52596DBD"/>
    <w:rsid w:val="52A1E401"/>
    <w:rsid w:val="52AC1335"/>
    <w:rsid w:val="52B633F8"/>
    <w:rsid w:val="530DEC92"/>
    <w:rsid w:val="5323630C"/>
    <w:rsid w:val="5353F7DA"/>
    <w:rsid w:val="536B8C8A"/>
    <w:rsid w:val="5388FEEC"/>
    <w:rsid w:val="538A878F"/>
    <w:rsid w:val="539719EA"/>
    <w:rsid w:val="541BB550"/>
    <w:rsid w:val="5427C5EE"/>
    <w:rsid w:val="543DB462"/>
    <w:rsid w:val="543F0DBC"/>
    <w:rsid w:val="5453D3F3"/>
    <w:rsid w:val="545AE514"/>
    <w:rsid w:val="546FF673"/>
    <w:rsid w:val="54A253C7"/>
    <w:rsid w:val="54C13C4F"/>
    <w:rsid w:val="54C33FDE"/>
    <w:rsid w:val="54D0ACF2"/>
    <w:rsid w:val="551C7CDD"/>
    <w:rsid w:val="551CF3BB"/>
    <w:rsid w:val="5522811D"/>
    <w:rsid w:val="55239569"/>
    <w:rsid w:val="5524CF4D"/>
    <w:rsid w:val="553ADAD1"/>
    <w:rsid w:val="553C0EB3"/>
    <w:rsid w:val="554B24EA"/>
    <w:rsid w:val="5560EBB2"/>
    <w:rsid w:val="558FCCD7"/>
    <w:rsid w:val="5607AFAA"/>
    <w:rsid w:val="561EF008"/>
    <w:rsid w:val="56213E20"/>
    <w:rsid w:val="5627897F"/>
    <w:rsid w:val="563E2428"/>
    <w:rsid w:val="56505CA5"/>
    <w:rsid w:val="56720B9B"/>
    <w:rsid w:val="567F4B5B"/>
    <w:rsid w:val="5681032A"/>
    <w:rsid w:val="568E5479"/>
    <w:rsid w:val="56F54359"/>
    <w:rsid w:val="56F7A7E2"/>
    <w:rsid w:val="571F396D"/>
    <w:rsid w:val="575572A4"/>
    <w:rsid w:val="575F66B0"/>
    <w:rsid w:val="57703CE0"/>
    <w:rsid w:val="578873CB"/>
    <w:rsid w:val="57BD8871"/>
    <w:rsid w:val="57E5C8BE"/>
    <w:rsid w:val="57FF8849"/>
    <w:rsid w:val="58097B46"/>
    <w:rsid w:val="580D25D0"/>
    <w:rsid w:val="581B1BBC"/>
    <w:rsid w:val="58324871"/>
    <w:rsid w:val="583B21DB"/>
    <w:rsid w:val="58595336"/>
    <w:rsid w:val="58875434"/>
    <w:rsid w:val="58BD044F"/>
    <w:rsid w:val="58FE1487"/>
    <w:rsid w:val="59146523"/>
    <w:rsid w:val="59279C4F"/>
    <w:rsid w:val="595958D2"/>
    <w:rsid w:val="595F2A41"/>
    <w:rsid w:val="5967461F"/>
    <w:rsid w:val="597AD050"/>
    <w:rsid w:val="59BCC6D8"/>
    <w:rsid w:val="59D05B3F"/>
    <w:rsid w:val="59D67C30"/>
    <w:rsid w:val="59D6F23C"/>
    <w:rsid w:val="5A4B3B15"/>
    <w:rsid w:val="5A4CEE4F"/>
    <w:rsid w:val="5A934EF2"/>
    <w:rsid w:val="5A95B56A"/>
    <w:rsid w:val="5A970772"/>
    <w:rsid w:val="5ABACA91"/>
    <w:rsid w:val="5AE9B533"/>
    <w:rsid w:val="5B51E759"/>
    <w:rsid w:val="5B7140D1"/>
    <w:rsid w:val="5B8A1E9D"/>
    <w:rsid w:val="5B90F3F8"/>
    <w:rsid w:val="5BCF98D2"/>
    <w:rsid w:val="5BD8C87F"/>
    <w:rsid w:val="5C0038D2"/>
    <w:rsid w:val="5C0BA2E7"/>
    <w:rsid w:val="5C26200D"/>
    <w:rsid w:val="5C2C3A35"/>
    <w:rsid w:val="5C732B56"/>
    <w:rsid w:val="5C81F3F3"/>
    <w:rsid w:val="5C858594"/>
    <w:rsid w:val="5C859DC1"/>
    <w:rsid w:val="5C96CB03"/>
    <w:rsid w:val="5C97066A"/>
    <w:rsid w:val="5CDBFB3E"/>
    <w:rsid w:val="5CEB39B8"/>
    <w:rsid w:val="5CF97445"/>
    <w:rsid w:val="5D10B102"/>
    <w:rsid w:val="5D65A3EC"/>
    <w:rsid w:val="5D6D948B"/>
    <w:rsid w:val="5D9E17E5"/>
    <w:rsid w:val="5DC7E0E1"/>
    <w:rsid w:val="5DEB91AC"/>
    <w:rsid w:val="5E0FBB13"/>
    <w:rsid w:val="5E32D6CB"/>
    <w:rsid w:val="5E4936AC"/>
    <w:rsid w:val="5E56EFA7"/>
    <w:rsid w:val="5E5AA0B8"/>
    <w:rsid w:val="5E61A9AD"/>
    <w:rsid w:val="5EAE476A"/>
    <w:rsid w:val="5EBE9C7D"/>
    <w:rsid w:val="5EDDC809"/>
    <w:rsid w:val="5EE84F3E"/>
    <w:rsid w:val="5EF53118"/>
    <w:rsid w:val="5F0A9BAC"/>
    <w:rsid w:val="5F246282"/>
    <w:rsid w:val="5F375E66"/>
    <w:rsid w:val="5F38A166"/>
    <w:rsid w:val="5F41B9FC"/>
    <w:rsid w:val="5F49A96C"/>
    <w:rsid w:val="5F52E3A8"/>
    <w:rsid w:val="5F5A9A96"/>
    <w:rsid w:val="5F6C0C05"/>
    <w:rsid w:val="5F7F49E4"/>
    <w:rsid w:val="5F8E7794"/>
    <w:rsid w:val="5F9ADECD"/>
    <w:rsid w:val="5FAB207A"/>
    <w:rsid w:val="5FC16649"/>
    <w:rsid w:val="5FF67119"/>
    <w:rsid w:val="60057DC6"/>
    <w:rsid w:val="602A6D97"/>
    <w:rsid w:val="603EC6E7"/>
    <w:rsid w:val="6041B831"/>
    <w:rsid w:val="605A1A3E"/>
    <w:rsid w:val="6084840E"/>
    <w:rsid w:val="6094FCC7"/>
    <w:rsid w:val="60A31F0F"/>
    <w:rsid w:val="60AC1414"/>
    <w:rsid w:val="60E579CD"/>
    <w:rsid w:val="61421C8A"/>
    <w:rsid w:val="61521D4E"/>
    <w:rsid w:val="6177E292"/>
    <w:rsid w:val="61848E18"/>
    <w:rsid w:val="618862EA"/>
    <w:rsid w:val="61AE3F8C"/>
    <w:rsid w:val="61B03DF2"/>
    <w:rsid w:val="61C49F6D"/>
    <w:rsid w:val="61CEB466"/>
    <w:rsid w:val="62070847"/>
    <w:rsid w:val="6207D5EE"/>
    <w:rsid w:val="62099FD5"/>
    <w:rsid w:val="620AA540"/>
    <w:rsid w:val="62238CB8"/>
    <w:rsid w:val="625A66A8"/>
    <w:rsid w:val="62615617"/>
    <w:rsid w:val="62704228"/>
    <w:rsid w:val="62AEB898"/>
    <w:rsid w:val="62B08DB2"/>
    <w:rsid w:val="62CFEAF4"/>
    <w:rsid w:val="62E6268F"/>
    <w:rsid w:val="62EBDA1E"/>
    <w:rsid w:val="62ED3323"/>
    <w:rsid w:val="6328202F"/>
    <w:rsid w:val="633CEC36"/>
    <w:rsid w:val="634264E8"/>
    <w:rsid w:val="6395DC4A"/>
    <w:rsid w:val="63963296"/>
    <w:rsid w:val="63BA0410"/>
    <w:rsid w:val="63D8DF0C"/>
    <w:rsid w:val="641407AB"/>
    <w:rsid w:val="641C05A4"/>
    <w:rsid w:val="642F5E36"/>
    <w:rsid w:val="64383A3E"/>
    <w:rsid w:val="646B44B9"/>
    <w:rsid w:val="646E6B67"/>
    <w:rsid w:val="64812069"/>
    <w:rsid w:val="6492EE3F"/>
    <w:rsid w:val="64B28843"/>
    <w:rsid w:val="64FB7662"/>
    <w:rsid w:val="652157D1"/>
    <w:rsid w:val="653100E3"/>
    <w:rsid w:val="654417C7"/>
    <w:rsid w:val="65D40201"/>
    <w:rsid w:val="65D63AD7"/>
    <w:rsid w:val="65DB62B9"/>
    <w:rsid w:val="65EA6C5F"/>
    <w:rsid w:val="66177F70"/>
    <w:rsid w:val="66193D6C"/>
    <w:rsid w:val="665C858F"/>
    <w:rsid w:val="66761773"/>
    <w:rsid w:val="669579E9"/>
    <w:rsid w:val="66CA4323"/>
    <w:rsid w:val="66F1A4D2"/>
    <w:rsid w:val="67141D4C"/>
    <w:rsid w:val="672EE288"/>
    <w:rsid w:val="67607E85"/>
    <w:rsid w:val="67701B2D"/>
    <w:rsid w:val="679B8F30"/>
    <w:rsid w:val="67B61EBD"/>
    <w:rsid w:val="67D3AC3B"/>
    <w:rsid w:val="682873C3"/>
    <w:rsid w:val="68373C5C"/>
    <w:rsid w:val="68398D64"/>
    <w:rsid w:val="68476959"/>
    <w:rsid w:val="6854DB4E"/>
    <w:rsid w:val="68776486"/>
    <w:rsid w:val="689BCDF2"/>
    <w:rsid w:val="68ADCCE1"/>
    <w:rsid w:val="68F9C5EE"/>
    <w:rsid w:val="691E3751"/>
    <w:rsid w:val="69213C9D"/>
    <w:rsid w:val="692987CF"/>
    <w:rsid w:val="693EB5DC"/>
    <w:rsid w:val="693EFA46"/>
    <w:rsid w:val="695D66AC"/>
    <w:rsid w:val="695E8432"/>
    <w:rsid w:val="698F9D8B"/>
    <w:rsid w:val="69C1DACF"/>
    <w:rsid w:val="69C28B53"/>
    <w:rsid w:val="69E339BA"/>
    <w:rsid w:val="6A2C684E"/>
    <w:rsid w:val="6A32EF6B"/>
    <w:rsid w:val="6A499D42"/>
    <w:rsid w:val="6A4A54FD"/>
    <w:rsid w:val="6A5DA643"/>
    <w:rsid w:val="6A5EAF48"/>
    <w:rsid w:val="6A659E1C"/>
    <w:rsid w:val="6A66834A"/>
    <w:rsid w:val="6AC24713"/>
    <w:rsid w:val="6ADBFD15"/>
    <w:rsid w:val="6AE0D8F9"/>
    <w:rsid w:val="6AF5A6D8"/>
    <w:rsid w:val="6AFC111C"/>
    <w:rsid w:val="6B0B4CFD"/>
    <w:rsid w:val="6B21C9C7"/>
    <w:rsid w:val="6B6654FD"/>
    <w:rsid w:val="6B6D203E"/>
    <w:rsid w:val="6B8D5095"/>
    <w:rsid w:val="6BB6234C"/>
    <w:rsid w:val="6BD4D5A7"/>
    <w:rsid w:val="6BDDDEA5"/>
    <w:rsid w:val="6BE9BD2D"/>
    <w:rsid w:val="6BF3B41D"/>
    <w:rsid w:val="6C18FB63"/>
    <w:rsid w:val="6C417DA1"/>
    <w:rsid w:val="6C4A3D6D"/>
    <w:rsid w:val="6C58F5AB"/>
    <w:rsid w:val="6C77CD76"/>
    <w:rsid w:val="6C784EDC"/>
    <w:rsid w:val="6C849124"/>
    <w:rsid w:val="6C86C0F4"/>
    <w:rsid w:val="6CF84C45"/>
    <w:rsid w:val="6D18EB70"/>
    <w:rsid w:val="6D205C4A"/>
    <w:rsid w:val="6D28B5D4"/>
    <w:rsid w:val="6D35B9D4"/>
    <w:rsid w:val="6D3D03C9"/>
    <w:rsid w:val="6D5846C0"/>
    <w:rsid w:val="6D773E5E"/>
    <w:rsid w:val="6DAF1197"/>
    <w:rsid w:val="6DD960A0"/>
    <w:rsid w:val="6DE5E1FB"/>
    <w:rsid w:val="6DFAF981"/>
    <w:rsid w:val="6E0ED635"/>
    <w:rsid w:val="6E141F3D"/>
    <w:rsid w:val="6E3B7FCC"/>
    <w:rsid w:val="6E3E28A6"/>
    <w:rsid w:val="6E870B0D"/>
    <w:rsid w:val="6E8FCEEE"/>
    <w:rsid w:val="6E9A01E0"/>
    <w:rsid w:val="6E9B03A7"/>
    <w:rsid w:val="6ED55508"/>
    <w:rsid w:val="6EE0D2C3"/>
    <w:rsid w:val="6F1328A1"/>
    <w:rsid w:val="6F2B3CB2"/>
    <w:rsid w:val="6F2E09BD"/>
    <w:rsid w:val="6F337ED3"/>
    <w:rsid w:val="6F68A719"/>
    <w:rsid w:val="6F71AE5D"/>
    <w:rsid w:val="6F8BD110"/>
    <w:rsid w:val="6F961B2B"/>
    <w:rsid w:val="6FB8E0E7"/>
    <w:rsid w:val="6FB9A462"/>
    <w:rsid w:val="6FE3B85A"/>
    <w:rsid w:val="6FEE4282"/>
    <w:rsid w:val="7001F71B"/>
    <w:rsid w:val="702749BD"/>
    <w:rsid w:val="702892F5"/>
    <w:rsid w:val="7035689F"/>
    <w:rsid w:val="703B139E"/>
    <w:rsid w:val="70527B3E"/>
    <w:rsid w:val="70605696"/>
    <w:rsid w:val="707124E3"/>
    <w:rsid w:val="708FB425"/>
    <w:rsid w:val="70B7AE00"/>
    <w:rsid w:val="70C509CF"/>
    <w:rsid w:val="70DEA7DF"/>
    <w:rsid w:val="71025DA9"/>
    <w:rsid w:val="7117DCA9"/>
    <w:rsid w:val="714143BE"/>
    <w:rsid w:val="71449AD8"/>
    <w:rsid w:val="7150CE3F"/>
    <w:rsid w:val="7173336C"/>
    <w:rsid w:val="7199BA23"/>
    <w:rsid w:val="71A3786E"/>
    <w:rsid w:val="71ACC6F5"/>
    <w:rsid w:val="71C3064F"/>
    <w:rsid w:val="71C7A819"/>
    <w:rsid w:val="71F70756"/>
    <w:rsid w:val="71F89AC6"/>
    <w:rsid w:val="71FA4E81"/>
    <w:rsid w:val="72092AF7"/>
    <w:rsid w:val="72119254"/>
    <w:rsid w:val="72193C05"/>
    <w:rsid w:val="721ACA75"/>
    <w:rsid w:val="7226872E"/>
    <w:rsid w:val="723E0150"/>
    <w:rsid w:val="72745E4A"/>
    <w:rsid w:val="72A5042E"/>
    <w:rsid w:val="72A96981"/>
    <w:rsid w:val="72B6FC58"/>
    <w:rsid w:val="72BD5BE7"/>
    <w:rsid w:val="72C25F2C"/>
    <w:rsid w:val="72DDC937"/>
    <w:rsid w:val="72F3D2A7"/>
    <w:rsid w:val="73133438"/>
    <w:rsid w:val="7329D6BD"/>
    <w:rsid w:val="7354D9E8"/>
    <w:rsid w:val="73A6332B"/>
    <w:rsid w:val="73F7C1DF"/>
    <w:rsid w:val="74458D8F"/>
    <w:rsid w:val="74532034"/>
    <w:rsid w:val="747C6622"/>
    <w:rsid w:val="74877308"/>
    <w:rsid w:val="748FE116"/>
    <w:rsid w:val="74DA45F5"/>
    <w:rsid w:val="74E8121D"/>
    <w:rsid w:val="74FABAE0"/>
    <w:rsid w:val="75778FB8"/>
    <w:rsid w:val="758595CC"/>
    <w:rsid w:val="759F628C"/>
    <w:rsid w:val="75FEB3F5"/>
    <w:rsid w:val="7621BF43"/>
    <w:rsid w:val="76805F56"/>
    <w:rsid w:val="76915864"/>
    <w:rsid w:val="769AC83C"/>
    <w:rsid w:val="76BA9740"/>
    <w:rsid w:val="76C25DC1"/>
    <w:rsid w:val="76CA7879"/>
    <w:rsid w:val="76CABDB2"/>
    <w:rsid w:val="76EBE4A8"/>
    <w:rsid w:val="770E9757"/>
    <w:rsid w:val="7718E91C"/>
    <w:rsid w:val="771C9C67"/>
    <w:rsid w:val="771D34F7"/>
    <w:rsid w:val="77652E2C"/>
    <w:rsid w:val="778B027C"/>
    <w:rsid w:val="77A47846"/>
    <w:rsid w:val="77A9D3EF"/>
    <w:rsid w:val="77AC9AEF"/>
    <w:rsid w:val="781C2FB7"/>
    <w:rsid w:val="782F635E"/>
    <w:rsid w:val="78445C34"/>
    <w:rsid w:val="7893E077"/>
    <w:rsid w:val="78DA4460"/>
    <w:rsid w:val="792D83F9"/>
    <w:rsid w:val="7956D1E4"/>
    <w:rsid w:val="7961F173"/>
    <w:rsid w:val="7968F18F"/>
    <w:rsid w:val="7969D1F1"/>
    <w:rsid w:val="79A3E1F7"/>
    <w:rsid w:val="79AA5830"/>
    <w:rsid w:val="79D1A0DC"/>
    <w:rsid w:val="79EBDC71"/>
    <w:rsid w:val="7A1BDD4C"/>
    <w:rsid w:val="7A66FC89"/>
    <w:rsid w:val="7A9185F4"/>
    <w:rsid w:val="7ABCAA37"/>
    <w:rsid w:val="7AC2A33E"/>
    <w:rsid w:val="7AC64EF6"/>
    <w:rsid w:val="7ACED07A"/>
    <w:rsid w:val="7AD70D53"/>
    <w:rsid w:val="7AE52E13"/>
    <w:rsid w:val="7AF53066"/>
    <w:rsid w:val="7B5E3E05"/>
    <w:rsid w:val="7B622FD7"/>
    <w:rsid w:val="7B891624"/>
    <w:rsid w:val="7BDD63D3"/>
    <w:rsid w:val="7C021833"/>
    <w:rsid w:val="7C364FA3"/>
    <w:rsid w:val="7C49016B"/>
    <w:rsid w:val="7C543A51"/>
    <w:rsid w:val="7C7C7684"/>
    <w:rsid w:val="7C97A153"/>
    <w:rsid w:val="7CD212E9"/>
    <w:rsid w:val="7CEDCE12"/>
    <w:rsid w:val="7CF02B00"/>
    <w:rsid w:val="7D1A86D8"/>
    <w:rsid w:val="7D840061"/>
    <w:rsid w:val="7D86637E"/>
    <w:rsid w:val="7DB44875"/>
    <w:rsid w:val="7DB7FCAD"/>
    <w:rsid w:val="7DD170BE"/>
    <w:rsid w:val="7DD40690"/>
    <w:rsid w:val="7E213E80"/>
    <w:rsid w:val="7E258FF7"/>
    <w:rsid w:val="7E3B9409"/>
    <w:rsid w:val="7E436B64"/>
    <w:rsid w:val="7E4427FF"/>
    <w:rsid w:val="7E6E0C7B"/>
    <w:rsid w:val="7E7AC99F"/>
    <w:rsid w:val="7EBDF571"/>
    <w:rsid w:val="7EC5677E"/>
    <w:rsid w:val="7ECF346F"/>
    <w:rsid w:val="7EDCCC1C"/>
    <w:rsid w:val="7EEBB36F"/>
    <w:rsid w:val="7EEBE1D9"/>
    <w:rsid w:val="7F2233DF"/>
    <w:rsid w:val="7F2471A9"/>
    <w:rsid w:val="7F3376B2"/>
    <w:rsid w:val="7F4FF5CA"/>
    <w:rsid w:val="7F5D6EBB"/>
    <w:rsid w:val="7F77A2B9"/>
    <w:rsid w:val="7F89200E"/>
    <w:rsid w:val="7FA71D15"/>
    <w:rsid w:val="7FE97882"/>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D40BFB"/>
  <w15:docId w15:val="{0860F618-924F-4AA5-B1E5-920F4BCC84B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imes New Roman" w:hAnsi="Times New Roman" w:eastAsia="Times New Roman" w:cs="Times New Roman"/>
        <w:lang w:val="en-US"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semiHidden="0" w:unhideWhenUsed="0" w:qFormat="1"/>
    <w:lsdException w:name="heading 3" w:uiPriority="9" w:semiHidden="0" w:unhideWhenUsed="0" w:qFormat="1"/>
    <w:lsdException w:name="heading 4" w:uiPriority="9" w:semiHidden="0" w:unhideWhenUsed="0" w:qFormat="1"/>
    <w:lsdException w:name="heading 5" w:uiPriority="9" w:semiHidden="0" w:unhideWhenUsed="0" w:qFormat="1"/>
    <w:lsdException w:name="heading 6" w:uiPriority="9"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semiHidden="0" w:unhideWhenUsed="0"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ind w:left="840" w:right="-360"/>
    </w:pPr>
    <w:rPr>
      <w:lang w:eastAsia="zh-CN"/>
    </w:rPr>
  </w:style>
  <w:style w:type="paragraph" w:styleId="Heading1">
    <w:name w:val="heading 1"/>
    <w:basedOn w:val="HeadingBase"/>
    <w:next w:val="BodyText"/>
    <w:qFormat/>
    <w:pPr>
      <w:outlineLvl w:val="0"/>
    </w:pPr>
    <w:rPr>
      <w:b/>
      <w:bCs/>
    </w:rPr>
  </w:style>
  <w:style w:type="paragraph" w:styleId="Heading2">
    <w:name w:val="heading 2"/>
    <w:basedOn w:val="HeadingBase"/>
    <w:next w:val="BodyText"/>
    <w:qFormat/>
    <w:pPr>
      <w:spacing w:line="200" w:lineRule="atLeast"/>
      <w:outlineLvl w:val="1"/>
    </w:pPr>
    <w:rPr>
      <w:b/>
      <w:bCs/>
      <w:spacing w:val="-6"/>
      <w:sz w:val="18"/>
      <w:szCs w:val="18"/>
    </w:rPr>
  </w:style>
  <w:style w:type="paragraph" w:styleId="Heading3">
    <w:name w:val="heading 3"/>
    <w:basedOn w:val="HeadingBase"/>
    <w:next w:val="BodyText"/>
    <w:qFormat/>
    <w:pPr>
      <w:spacing w:line="200" w:lineRule="atLeast"/>
      <w:outlineLvl w:val="2"/>
    </w:pPr>
    <w:rPr>
      <w:spacing w:val="-6"/>
      <w:sz w:val="18"/>
      <w:szCs w:val="18"/>
    </w:rPr>
  </w:style>
  <w:style w:type="paragraph" w:styleId="Heading4">
    <w:name w:val="heading 4"/>
    <w:basedOn w:val="HeadingBase"/>
    <w:next w:val="BodyText"/>
    <w:qFormat/>
    <w:pPr>
      <w:spacing w:after="220"/>
      <w:outlineLvl w:val="3"/>
    </w:pPr>
    <w:rPr>
      <w:rFonts w:ascii="Times New Roman" w:hAnsi="Times New Roman" w:cs="Times New Roman"/>
      <w:i/>
      <w:iCs/>
      <w:spacing w:val="-2"/>
    </w:rPr>
  </w:style>
  <w:style w:type="paragraph" w:styleId="Heading5">
    <w:name w:val="heading 5"/>
    <w:basedOn w:val="HeadingBase"/>
    <w:next w:val="BodyText"/>
    <w:qFormat/>
    <w:pPr>
      <w:outlineLvl w:val="4"/>
    </w:pPr>
    <w:rPr>
      <w:rFonts w:ascii="Times New Roman" w:hAnsi="Times New Roman" w:cs="Times New Roman"/>
      <w:i/>
      <w:iCs/>
      <w:spacing w:val="-2"/>
    </w:rPr>
  </w:style>
  <w:style w:type="paragraph" w:styleId="Heading6">
    <w:name w:val="heading 6"/>
    <w:basedOn w:val="HeadingBase"/>
    <w:next w:val="BodyText"/>
    <w:qFormat/>
    <w:pPr>
      <w:ind w:left="1080"/>
      <w:outlineLvl w:val="5"/>
    </w:pPr>
    <w:rPr>
      <w:b/>
      <w:bCs/>
      <w:spacing w:val="-4"/>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AttentionLine" w:customStyle="1">
    <w:name w:val="Attention Line"/>
    <w:basedOn w:val="Normal"/>
    <w:next w:val="Salutation"/>
    <w:pPr>
      <w:spacing w:before="220"/>
    </w:pPr>
  </w:style>
  <w:style w:type="paragraph" w:styleId="Salutation">
    <w:name w:val="Salutation"/>
    <w:basedOn w:val="Normal"/>
    <w:next w:val="SubjectLine"/>
    <w:pPr>
      <w:spacing w:before="220" w:after="220"/>
      <w:ind w:left="835"/>
    </w:pPr>
  </w:style>
  <w:style w:type="paragraph" w:styleId="BodyText">
    <w:name w:val="Body Text"/>
    <w:basedOn w:val="Normal"/>
    <w:pPr>
      <w:spacing w:after="220" w:line="220" w:lineRule="atLeast"/>
      <w:ind w:left="835"/>
    </w:pPr>
  </w:style>
  <w:style w:type="paragraph" w:styleId="CcList" w:customStyle="1">
    <w:name w:val="Cc List"/>
    <w:basedOn w:val="Normal"/>
    <w:pPr>
      <w:keepLines/>
      <w:ind w:left="1195" w:hanging="360"/>
    </w:pPr>
  </w:style>
  <w:style w:type="paragraph" w:styleId="Closing">
    <w:name w:val="Closing"/>
    <w:basedOn w:val="Normal"/>
    <w:next w:val="Signature"/>
    <w:pPr>
      <w:keepNext/>
      <w:spacing w:after="60"/>
    </w:pPr>
  </w:style>
  <w:style w:type="paragraph" w:styleId="Signature">
    <w:name w:val="Signature"/>
    <w:basedOn w:val="Normal"/>
    <w:next w:val="SignatureJobTitle"/>
    <w:pPr>
      <w:keepNext/>
      <w:spacing w:before="880"/>
    </w:pPr>
  </w:style>
  <w:style w:type="paragraph" w:styleId="CompanyName" w:customStyle="1">
    <w:name w:val="Company Name"/>
    <w:basedOn w:val="Normal"/>
    <w:next w:val="Date"/>
    <w:pPr>
      <w:spacing w:before="100" w:after="6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rPr>
      <w:rFonts w:ascii="Arial" w:hAnsi="Arial"/>
      <w:b/>
      <w:bCs/>
      <w:spacing w:val="-10"/>
    </w:rPr>
  </w:style>
  <w:style w:type="paragraph" w:styleId="Enclosure" w:customStyle="1">
    <w:name w:val="Enclosure"/>
    <w:basedOn w:val="Normal"/>
    <w:next w:val="CcList"/>
    <w:pPr>
      <w:keepNext/>
      <w:keepLines/>
      <w:spacing w:before="220" w:after="880"/>
      <w:ind w:left="835"/>
    </w:pPr>
  </w:style>
  <w:style w:type="paragraph" w:styleId="HeadingBase" w:customStyle="1">
    <w:name w:val="Heading Base"/>
    <w:basedOn w:val="BodyText"/>
    <w:next w:val="BodyText"/>
    <w:pPr>
      <w:keepNext/>
      <w:keepLines/>
      <w:spacing w:after="0"/>
    </w:pPr>
    <w:rPr>
      <w:rFonts w:ascii="Arial" w:hAnsi="Arial" w:cs="Arial"/>
      <w:spacing w:val="-10"/>
      <w:kern w:val="20"/>
    </w:rPr>
  </w:style>
  <w:style w:type="paragraph" w:styleId="InsideAddress" w:customStyle="1">
    <w:name w:val="Inside Address"/>
    <w:basedOn w:val="Normal"/>
    <w:pPr>
      <w:ind w:left="835"/>
    </w:pPr>
  </w:style>
  <w:style w:type="paragraph" w:styleId="InsideAddressName" w:customStyle="1">
    <w:name w:val="Inside Address Name"/>
    <w:basedOn w:val="InsideAddress"/>
    <w:next w:val="InsideAddress"/>
    <w:pPr>
      <w:spacing w:before="220"/>
    </w:pPr>
  </w:style>
  <w:style w:type="paragraph" w:styleId="List">
    <w:name w:val="List"/>
    <w:basedOn w:val="BodyText"/>
    <w:pPr>
      <w:ind w:left="1512" w:hanging="432"/>
    </w:pPr>
  </w:style>
  <w:style w:type="paragraph" w:styleId="MailingInstructions" w:customStyle="1">
    <w:name w:val="Mailing Instructions"/>
    <w:basedOn w:val="Normal"/>
    <w:next w:val="InsideAddressName"/>
    <w:pPr>
      <w:spacing w:before="220"/>
      <w:ind w:left="835"/>
    </w:pPr>
    <w:rPr>
      <w:caps/>
    </w:rPr>
  </w:style>
  <w:style w:type="paragraph" w:styleId="ReferenceInitials" w:customStyle="1">
    <w:name w:val="Reference Initials"/>
    <w:basedOn w:val="Normal"/>
    <w:next w:val="Enclosure"/>
    <w:pPr>
      <w:keepNext/>
      <w:keepLines/>
      <w:spacing w:before="220"/>
    </w:pPr>
  </w:style>
  <w:style w:type="paragraph" w:styleId="ReferenceLine" w:customStyle="1">
    <w:name w:val="Reference Line"/>
    <w:basedOn w:val="Normal"/>
    <w:next w:val="MailingInstructions"/>
    <w:pPr>
      <w:spacing w:before="220"/>
      <w:ind w:left="835"/>
    </w:pPr>
  </w:style>
  <w:style w:type="paragraph" w:styleId="ReturnAddress" w:customStyle="1">
    <w:name w:val="Return Address"/>
    <w:basedOn w:val="Normal"/>
    <w:pPr>
      <w:keepLines/>
      <w:framePr w:w="3413" w:h="1022" w:hSpace="187" w:wrap="notBeside" w:hAnchor="page" w:vAnchor="page" w:xAlign="right" w:y="721" w:hRule="exact" w:anchorLock="1"/>
      <w:spacing w:line="200" w:lineRule="atLeast"/>
      <w:ind w:left="0" w:right="0"/>
    </w:pPr>
    <w:rPr>
      <w:sz w:val="16"/>
      <w:szCs w:val="16"/>
    </w:rPr>
  </w:style>
  <w:style w:type="paragraph" w:styleId="SignatureCompany" w:customStyle="1">
    <w:name w:val="Signature Company"/>
    <w:basedOn w:val="Signature"/>
    <w:next w:val="ReferenceInitials"/>
    <w:pPr>
      <w:spacing w:before="0"/>
    </w:pPr>
  </w:style>
  <w:style w:type="paragraph" w:styleId="SignatureJobTitle" w:customStyle="1">
    <w:name w:val="Signature Job Title"/>
    <w:basedOn w:val="Signature"/>
    <w:next w:val="SignatureCompany"/>
    <w:pPr>
      <w:spacing w:before="0"/>
    </w:pPr>
  </w:style>
  <w:style w:type="paragraph" w:styleId="Slogan" w:customStyle="1">
    <w:name w:val="Slogan"/>
    <w:basedOn w:val="Normal"/>
    <w:pPr>
      <w:framePr w:w="5170" w:h="1685" w:vSpace="187" w:hSpace="187" w:wrap="around" w:hAnchor="page" w:vAnchor="page" w:x="966" w:yAlign="bottom" w:hRule="exact" w:anchorLock="1"/>
      <w:ind w:left="0" w:right="0"/>
    </w:pPr>
    <w:rPr>
      <w:i/>
      <w:iCs/>
      <w:spacing w:val="-6"/>
      <w:sz w:val="24"/>
      <w:szCs w:val="24"/>
    </w:rPr>
  </w:style>
  <w:style w:type="paragraph" w:styleId="SubjectLine" w:customStyle="1">
    <w:name w:val="Subject Line"/>
    <w:basedOn w:val="Normal"/>
    <w:next w:val="BodyText"/>
    <w:pPr>
      <w:spacing w:after="220"/>
      <w:ind w:left="835"/>
    </w:pPr>
    <w:rPr>
      <w:rFonts w:ascii="Arial" w:hAnsi="Arial" w:cs="Arial"/>
      <w:b/>
      <w:bCs/>
      <w:spacing w:val="-6"/>
      <w:sz w:val="18"/>
      <w:szCs w:val="18"/>
    </w:rPr>
  </w:style>
  <w:style w:type="paragraph" w:styleId="Header">
    <w:name w:val="header"/>
    <w:basedOn w:val="Normal"/>
    <w:pPr>
      <w:tabs>
        <w:tab w:val="center" w:pos="4320"/>
        <w:tab w:val="right" w:pos="8640"/>
      </w:tabs>
      <w:ind w:left="0"/>
    </w:pPr>
    <w:rPr>
      <w:i/>
      <w:iCs/>
    </w:rPr>
  </w:style>
  <w:style w:type="paragraph" w:styleId="ListBullet">
    <w:name w:val="List Bullet"/>
    <w:basedOn w:val="List"/>
    <w:autoRedefine/>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hAnsi="Palatino" w:cs="Arial"/>
      <w:sz w:val="24"/>
      <w:szCs w:val="22"/>
      <w:lang w:eastAsia="en-US"/>
    </w:rPr>
  </w:style>
  <w:style w:type="paragraph" w:styleId="MTDisplayEquation" w:customStyle="1">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styleId="Style1" w:customStyle="1">
    <w:name w:val="Style1"/>
    <w:basedOn w:val="NoList"/>
    <w:rsid w:val="004760F3"/>
    <w:pPr>
      <w:numPr>
        <w:numId w:val="4"/>
      </w:numPr>
    </w:pPr>
  </w:style>
  <w:style w:type="table" w:styleId="TableGrid">
    <w:name w:val="Table Grid"/>
    <w:basedOn w:val="TableNormal"/>
    <w:rsid w:val="00F00AA6"/>
    <w:pPr>
      <w:ind w:left="840" w:right="-36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semiHidden/>
    <w:rsid w:val="00B71D31"/>
    <w:rPr>
      <w:rFonts w:ascii="Tahoma" w:hAnsi="Tahoma" w:cs="Tahoma"/>
      <w:sz w:val="16"/>
      <w:szCs w:val="16"/>
    </w:rPr>
  </w:style>
  <w:style w:type="paragraph" w:styleId="Caption">
    <w:name w:val="caption"/>
    <w:basedOn w:val="Normal"/>
    <w:next w:val="Normal"/>
    <w:qFormat/>
    <w:rsid w:val="000810F4"/>
    <w:pPr>
      <w:spacing w:before="240" w:after="240"/>
      <w:ind w:left="0" w:right="0"/>
      <w:jc w:val="center"/>
    </w:pPr>
    <w:rPr>
      <w:bCs/>
      <w:sz w:val="22"/>
      <w:szCs w:val="22"/>
    </w:rPr>
  </w:style>
  <w:style w:type="character" w:styleId="CommentReference">
    <w:name w:val="annotation reference"/>
    <w:basedOn w:val="DefaultParagraphFont"/>
    <w:semiHidden/>
    <w:rsid w:val="0014212C"/>
    <w:rPr>
      <w:sz w:val="16"/>
      <w:szCs w:val="16"/>
    </w:rPr>
  </w:style>
  <w:style w:type="paragraph" w:styleId="CommentText">
    <w:name w:val="annotation text"/>
    <w:basedOn w:val="Normal"/>
    <w:semiHidden/>
    <w:rsid w:val="0014212C"/>
  </w:style>
  <w:style w:type="paragraph" w:styleId="CommentSubject">
    <w:name w:val="annotation subject"/>
    <w:basedOn w:val="CommentText"/>
    <w:next w:val="CommentText"/>
    <w:semiHidden/>
    <w:rsid w:val="0014212C"/>
    <w:rPr>
      <w:b/>
      <w:bCs/>
    </w:rPr>
  </w:style>
  <w:style w:type="paragraph" w:styleId="Figure" w:customStyle="1">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rsid w:val="008A2439"/>
    <w:pPr>
      <w:ind w:left="720"/>
      <w:contextualSpacing/>
    </w:pPr>
  </w:style>
  <w:style w:type="paragraph" w:styleId="NormalWeb">
    <w:name w:val="Normal (Web)"/>
    <w:basedOn w:val="Normal"/>
    <w:uiPriority w:val="99"/>
    <w:unhideWhenUsed/>
    <w:rsid w:val="005B1694"/>
    <w:pPr>
      <w:spacing w:before="100" w:beforeAutospacing="1" w:after="100" w:afterAutospacing="1"/>
      <w:ind w:left="0" w:right="0"/>
    </w:pPr>
    <w:rPr>
      <w:sz w:val="24"/>
      <w:szCs w:val="24"/>
      <w:lang w:eastAsia="en-US"/>
    </w:rPr>
  </w:style>
  <w:style w:type="character" w:styleId="Hyperlink">
    <w:name w:val="Hyperlink"/>
    <w:basedOn w:val="DefaultParagraphFont"/>
    <w:uiPriority w:val="99"/>
    <w:unhideWhenUsed/>
    <w:rsid w:val="00A5477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840" w:right="-360"/>
    </w:pPr>
    <w:rPr>
      <w:lang w:eastAsia="zh-CN"/>
    </w:rPr>
  </w:style>
  <w:style w:type="paragraph" w:styleId="Heading1">
    <w:name w:val="heading 1"/>
    <w:basedOn w:val="HeadingBase"/>
    <w:next w:val="BodyText"/>
    <w:qFormat/>
    <w:pPr>
      <w:outlineLvl w:val="0"/>
    </w:pPr>
    <w:rPr>
      <w:b/>
      <w:bCs/>
    </w:rPr>
  </w:style>
  <w:style w:type="paragraph" w:styleId="Heading2">
    <w:name w:val="heading 2"/>
    <w:basedOn w:val="HeadingBase"/>
    <w:next w:val="BodyText"/>
    <w:qFormat/>
    <w:pPr>
      <w:spacing w:line="200" w:lineRule="atLeast"/>
      <w:outlineLvl w:val="1"/>
    </w:pPr>
    <w:rPr>
      <w:b/>
      <w:bCs/>
      <w:spacing w:val="-6"/>
      <w:sz w:val="18"/>
      <w:szCs w:val="18"/>
    </w:rPr>
  </w:style>
  <w:style w:type="paragraph" w:styleId="Heading3">
    <w:name w:val="heading 3"/>
    <w:basedOn w:val="HeadingBase"/>
    <w:next w:val="BodyText"/>
    <w:qFormat/>
    <w:pPr>
      <w:spacing w:line="200" w:lineRule="atLeast"/>
      <w:outlineLvl w:val="2"/>
    </w:pPr>
    <w:rPr>
      <w:spacing w:val="-6"/>
      <w:sz w:val="18"/>
      <w:szCs w:val="18"/>
    </w:rPr>
  </w:style>
  <w:style w:type="paragraph" w:styleId="Heading4">
    <w:name w:val="heading 4"/>
    <w:basedOn w:val="HeadingBase"/>
    <w:next w:val="BodyText"/>
    <w:qFormat/>
    <w:pPr>
      <w:spacing w:after="220"/>
      <w:outlineLvl w:val="3"/>
    </w:pPr>
    <w:rPr>
      <w:rFonts w:ascii="Times New Roman" w:hAnsi="Times New Roman" w:cs="Times New Roman"/>
      <w:i/>
      <w:iCs/>
      <w:spacing w:val="-2"/>
    </w:rPr>
  </w:style>
  <w:style w:type="paragraph" w:styleId="Heading5">
    <w:name w:val="heading 5"/>
    <w:basedOn w:val="HeadingBase"/>
    <w:next w:val="BodyText"/>
    <w:qFormat/>
    <w:pPr>
      <w:outlineLvl w:val="4"/>
    </w:pPr>
    <w:rPr>
      <w:rFonts w:ascii="Times New Roman" w:hAnsi="Times New Roman" w:cs="Times New Roman"/>
      <w:i/>
      <w:iCs/>
      <w:spacing w:val="-2"/>
    </w:rPr>
  </w:style>
  <w:style w:type="paragraph" w:styleId="Heading6">
    <w:name w:val="heading 6"/>
    <w:basedOn w:val="HeadingBase"/>
    <w:next w:val="BodyText"/>
    <w:qFormat/>
    <w:pPr>
      <w:ind w:left="1080"/>
      <w:outlineLvl w:val="5"/>
    </w:pPr>
    <w:rPr>
      <w:b/>
      <w:bCs/>
      <w:spacing w:val="-4"/>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ttentionLine">
    <w:name w:val="Attention Line"/>
    <w:basedOn w:val="Normal"/>
    <w:next w:val="Salutation"/>
    <w:pPr>
      <w:spacing w:before="220"/>
    </w:pPr>
  </w:style>
  <w:style w:type="paragraph" w:styleId="Salutation">
    <w:name w:val="Salutation"/>
    <w:basedOn w:val="Normal"/>
    <w:next w:val="SubjectLine"/>
    <w:pPr>
      <w:spacing w:before="220" w:after="220"/>
      <w:ind w:left="835"/>
    </w:pPr>
  </w:style>
  <w:style w:type="paragraph" w:styleId="BodyText">
    <w:name w:val="Body Text"/>
    <w:basedOn w:val="Normal"/>
    <w:pPr>
      <w:spacing w:after="220" w:line="220" w:lineRule="atLeast"/>
      <w:ind w:left="835"/>
    </w:pPr>
  </w:style>
  <w:style w:type="paragraph" w:customStyle="1" w:styleId="CcList">
    <w:name w:val="Cc List"/>
    <w:basedOn w:val="Normal"/>
    <w:pPr>
      <w:keepLines/>
      <w:ind w:left="1195" w:hanging="360"/>
    </w:pPr>
  </w:style>
  <w:style w:type="paragraph" w:styleId="Closing">
    <w:name w:val="Closing"/>
    <w:basedOn w:val="Normal"/>
    <w:next w:val="Signature"/>
    <w:pPr>
      <w:keepNext/>
      <w:spacing w:after="60"/>
    </w:pPr>
  </w:style>
  <w:style w:type="paragraph" w:styleId="Signature">
    <w:name w:val="Signature"/>
    <w:basedOn w:val="Normal"/>
    <w:next w:val="SignatureJobTitle"/>
    <w:pPr>
      <w:keepNext/>
      <w:spacing w:before="880"/>
    </w:pPr>
  </w:style>
  <w:style w:type="paragraph" w:customStyle="1" w:styleId="CompanyName">
    <w:name w:val="Company Name"/>
    <w:basedOn w:val="Normal"/>
    <w:next w:val="Date"/>
    <w:pPr>
      <w:spacing w:before="100" w:after="600" w:line="600" w:lineRule="atLeast"/>
    </w:pPr>
    <w:rPr>
      <w:spacing w:val="-34"/>
      <w:sz w:val="60"/>
      <w:szCs w:val="60"/>
    </w:rPr>
  </w:style>
  <w:style w:type="paragraph" w:styleId="Date">
    <w:name w:val="Date"/>
    <w:basedOn w:val="Normal"/>
    <w:next w:val="InsideAddressName"/>
    <w:pPr>
      <w:spacing w:after="260" w:line="220" w:lineRule="atLeast"/>
      <w:ind w:left="835"/>
    </w:pPr>
  </w:style>
  <w:style w:type="character" w:styleId="Emphasis">
    <w:name w:val="Emphasis"/>
    <w:qFormat/>
    <w:rPr>
      <w:rFonts w:ascii="Arial" w:hAnsi="Arial"/>
      <w:b/>
      <w:bCs/>
      <w:spacing w:val="-10"/>
    </w:rPr>
  </w:style>
  <w:style w:type="paragraph" w:customStyle="1" w:styleId="Enclosure">
    <w:name w:val="Enclosure"/>
    <w:basedOn w:val="Normal"/>
    <w:next w:val="CcList"/>
    <w:pPr>
      <w:keepNext/>
      <w:keepLines/>
      <w:spacing w:before="220" w:after="880"/>
      <w:ind w:left="835"/>
    </w:pPr>
  </w:style>
  <w:style w:type="paragraph" w:customStyle="1" w:styleId="HeadingBase">
    <w:name w:val="Heading Base"/>
    <w:basedOn w:val="BodyText"/>
    <w:next w:val="BodyText"/>
    <w:pPr>
      <w:keepNext/>
      <w:keepLines/>
      <w:spacing w:after="0"/>
    </w:pPr>
    <w:rPr>
      <w:rFonts w:ascii="Arial" w:hAnsi="Arial" w:cs="Arial"/>
      <w:spacing w:val="-10"/>
      <w:kern w:val="20"/>
    </w:rPr>
  </w:style>
  <w:style w:type="paragraph" w:customStyle="1" w:styleId="InsideAddress">
    <w:name w:val="Inside Address"/>
    <w:basedOn w:val="Normal"/>
    <w:pPr>
      <w:ind w:left="835"/>
    </w:pPr>
  </w:style>
  <w:style w:type="paragraph" w:customStyle="1" w:styleId="InsideAddressName">
    <w:name w:val="Inside Address Name"/>
    <w:basedOn w:val="InsideAddress"/>
    <w:next w:val="InsideAddress"/>
    <w:pPr>
      <w:spacing w:before="220"/>
    </w:pPr>
  </w:style>
  <w:style w:type="paragraph" w:styleId="List">
    <w:name w:val="List"/>
    <w:basedOn w:val="BodyText"/>
    <w:pPr>
      <w:ind w:left="1512" w:hanging="432"/>
    </w:pPr>
  </w:style>
  <w:style w:type="paragraph" w:customStyle="1" w:styleId="MailingInstructions">
    <w:name w:val="Mailing Instructions"/>
    <w:basedOn w:val="Normal"/>
    <w:next w:val="InsideAddressName"/>
    <w:pPr>
      <w:spacing w:before="220"/>
      <w:ind w:left="835"/>
    </w:pPr>
    <w:rPr>
      <w:caps/>
    </w:rPr>
  </w:style>
  <w:style w:type="paragraph" w:customStyle="1" w:styleId="ReferenceInitials">
    <w:name w:val="Reference Initials"/>
    <w:basedOn w:val="Normal"/>
    <w:next w:val="Enclosure"/>
    <w:pPr>
      <w:keepNext/>
      <w:keepLines/>
      <w:spacing w:before="220"/>
    </w:pPr>
  </w:style>
  <w:style w:type="paragraph" w:customStyle="1" w:styleId="ReferenceLine">
    <w:name w:val="Reference Line"/>
    <w:basedOn w:val="Normal"/>
    <w:next w:val="MailingInstructions"/>
    <w:pPr>
      <w:spacing w:before="220"/>
      <w:ind w:left="835"/>
    </w:pPr>
  </w:style>
  <w:style w:type="paragraph" w:customStyle="1" w:styleId="ReturnAddress">
    <w:name w:val="Return Address"/>
    <w:basedOn w:val="Normal"/>
    <w:pPr>
      <w:keepLines/>
      <w:framePr w:w="3413" w:h="1022" w:hRule="exact" w:hSpace="187" w:wrap="notBeside" w:vAnchor="page" w:hAnchor="page" w:xAlign="right" w:y="721" w:anchorLock="1"/>
      <w:spacing w:line="200" w:lineRule="atLeast"/>
      <w:ind w:left="0" w:right="0"/>
    </w:pPr>
    <w:rPr>
      <w:sz w:val="16"/>
      <w:szCs w:val="16"/>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customStyle="1" w:styleId="Slogan">
    <w:name w:val="Slogan"/>
    <w:basedOn w:val="Normal"/>
    <w:pPr>
      <w:framePr w:w="5170" w:h="1685" w:hRule="exact" w:hSpace="187" w:vSpace="187" w:wrap="around" w:vAnchor="page" w:hAnchor="page" w:x="966" w:yAlign="bottom" w:anchorLock="1"/>
      <w:ind w:left="0" w:right="0"/>
    </w:pPr>
    <w:rPr>
      <w:i/>
      <w:iCs/>
      <w:spacing w:val="-6"/>
      <w:sz w:val="24"/>
      <w:szCs w:val="24"/>
    </w:rPr>
  </w:style>
  <w:style w:type="paragraph" w:customStyle="1" w:styleId="SubjectLine">
    <w:name w:val="Subject Line"/>
    <w:basedOn w:val="Normal"/>
    <w:next w:val="BodyText"/>
    <w:pPr>
      <w:spacing w:after="220"/>
      <w:ind w:left="835"/>
    </w:pPr>
    <w:rPr>
      <w:rFonts w:ascii="Arial" w:hAnsi="Arial" w:cs="Arial"/>
      <w:b/>
      <w:bCs/>
      <w:spacing w:val="-6"/>
      <w:sz w:val="18"/>
      <w:szCs w:val="18"/>
    </w:rPr>
  </w:style>
  <w:style w:type="paragraph" w:styleId="Header">
    <w:name w:val="header"/>
    <w:basedOn w:val="Normal"/>
    <w:pPr>
      <w:tabs>
        <w:tab w:val="center" w:pos="4320"/>
        <w:tab w:val="right" w:pos="8640"/>
      </w:tabs>
      <w:ind w:left="0"/>
    </w:pPr>
    <w:rPr>
      <w:i/>
      <w:iCs/>
    </w:rPr>
  </w:style>
  <w:style w:type="paragraph" w:styleId="ListBullet">
    <w:name w:val="List Bullet"/>
    <w:basedOn w:val="List"/>
    <w:autoRedefine/>
    <w:pPr>
      <w:numPr>
        <w:numId w:val="1"/>
      </w:numPr>
    </w:pPr>
  </w:style>
  <w:style w:type="paragraph" w:styleId="ListNumber">
    <w:name w:val="List Number"/>
    <w:basedOn w:val="List"/>
    <w:pPr>
      <w:numPr>
        <w:numId w:val="2"/>
      </w:numPr>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rsid w:val="00A1280F"/>
    <w:pPr>
      <w:spacing w:line="300" w:lineRule="exact"/>
      <w:ind w:left="720" w:right="0" w:hanging="720"/>
    </w:pPr>
    <w:rPr>
      <w:rFonts w:ascii="Palatino" w:hAnsi="Palatino" w:cs="Arial"/>
      <w:sz w:val="24"/>
      <w:szCs w:val="22"/>
      <w:lang w:eastAsia="en-US"/>
    </w:rPr>
  </w:style>
  <w:style w:type="paragraph" w:customStyle="1" w:styleId="MTDisplayEquation">
    <w:name w:val="MTDisplayEquation"/>
    <w:basedOn w:val="Normal"/>
    <w:next w:val="Normal"/>
    <w:rsid w:val="004F606D"/>
    <w:pPr>
      <w:tabs>
        <w:tab w:val="center" w:pos="4320"/>
        <w:tab w:val="right" w:pos="8640"/>
      </w:tabs>
      <w:spacing w:line="480" w:lineRule="auto"/>
      <w:ind w:left="0" w:right="0"/>
    </w:pPr>
    <w:rPr>
      <w:sz w:val="24"/>
      <w:szCs w:val="24"/>
      <w:lang w:eastAsia="en-US"/>
    </w:rPr>
  </w:style>
  <w:style w:type="numbering" w:customStyle="1" w:styleId="Style1">
    <w:name w:val="Style1"/>
    <w:basedOn w:val="NoList"/>
    <w:rsid w:val="004760F3"/>
    <w:pPr>
      <w:numPr>
        <w:numId w:val="4"/>
      </w:numPr>
    </w:pPr>
  </w:style>
  <w:style w:type="table" w:styleId="TableGrid">
    <w:name w:val="Table Grid"/>
    <w:basedOn w:val="TableNormal"/>
    <w:rsid w:val="00F00AA6"/>
    <w:pPr>
      <w:ind w:left="840" w:righ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71D31"/>
    <w:rPr>
      <w:rFonts w:ascii="Tahoma" w:hAnsi="Tahoma" w:cs="Tahoma"/>
      <w:sz w:val="16"/>
      <w:szCs w:val="16"/>
    </w:rPr>
  </w:style>
  <w:style w:type="paragraph" w:styleId="Caption">
    <w:name w:val="caption"/>
    <w:basedOn w:val="Normal"/>
    <w:next w:val="Normal"/>
    <w:qFormat/>
    <w:rsid w:val="000810F4"/>
    <w:pPr>
      <w:spacing w:before="240" w:after="240"/>
      <w:ind w:left="0" w:right="0"/>
      <w:jc w:val="center"/>
    </w:pPr>
    <w:rPr>
      <w:bCs/>
      <w:sz w:val="22"/>
      <w:szCs w:val="22"/>
    </w:rPr>
  </w:style>
  <w:style w:type="character" w:styleId="CommentReference">
    <w:name w:val="annotation reference"/>
    <w:basedOn w:val="DefaultParagraphFont"/>
    <w:semiHidden/>
    <w:rsid w:val="0014212C"/>
    <w:rPr>
      <w:sz w:val="16"/>
      <w:szCs w:val="16"/>
    </w:rPr>
  </w:style>
  <w:style w:type="paragraph" w:styleId="CommentText">
    <w:name w:val="annotation text"/>
    <w:basedOn w:val="Normal"/>
    <w:semiHidden/>
    <w:rsid w:val="0014212C"/>
  </w:style>
  <w:style w:type="paragraph" w:styleId="CommentSubject">
    <w:name w:val="annotation subject"/>
    <w:basedOn w:val="CommentText"/>
    <w:next w:val="CommentText"/>
    <w:semiHidden/>
    <w:rsid w:val="0014212C"/>
    <w:rPr>
      <w:b/>
      <w:bCs/>
    </w:rPr>
  </w:style>
  <w:style w:type="paragraph" w:customStyle="1" w:styleId="Figure">
    <w:name w:val="Figure"/>
    <w:basedOn w:val="Normal"/>
    <w:rsid w:val="00A074E5"/>
    <w:pPr>
      <w:ind w:left="0" w:right="0"/>
      <w:jc w:val="center"/>
    </w:pPr>
    <w:rPr>
      <w:rFonts w:eastAsia="SimSun"/>
      <w:szCs w:val="24"/>
    </w:rPr>
  </w:style>
  <w:style w:type="paragraph" w:styleId="BlockText">
    <w:name w:val="Block Text"/>
    <w:basedOn w:val="Normal"/>
    <w:rsid w:val="00B66F59"/>
    <w:pPr>
      <w:ind w:left="-360"/>
    </w:pPr>
    <w:rPr>
      <w:sz w:val="24"/>
      <w:szCs w:val="24"/>
      <w:lang w:eastAsia="en-US"/>
    </w:rPr>
  </w:style>
  <w:style w:type="paragraph" w:styleId="ListParagraph">
    <w:name w:val="List Paragraph"/>
    <w:basedOn w:val="Normal"/>
    <w:uiPriority w:val="34"/>
    <w:qFormat/>
    <w:rsid w:val="008A2439"/>
    <w:pPr>
      <w:ind w:left="720"/>
      <w:contextualSpacing/>
    </w:pPr>
  </w:style>
  <w:style w:type="paragraph" w:styleId="NormalWeb">
    <w:name w:val="Normal (Web)"/>
    <w:basedOn w:val="Normal"/>
    <w:uiPriority w:val="99"/>
    <w:unhideWhenUsed/>
    <w:rsid w:val="005B1694"/>
    <w:pPr>
      <w:spacing w:before="100" w:beforeAutospacing="1" w:after="100" w:afterAutospacing="1"/>
      <w:ind w:left="0" w:right="0"/>
    </w:pPr>
    <w:rPr>
      <w:sz w:val="24"/>
      <w:szCs w:val="24"/>
      <w:lang w:eastAsia="en-US"/>
    </w:rPr>
  </w:style>
  <w:style w:type="character" w:styleId="Hyperlink">
    <w:name w:val="Hyperlink"/>
    <w:basedOn w:val="DefaultParagraphFont"/>
    <w:uiPriority w:val="99"/>
    <w:unhideWhenUsed/>
    <w:rsid w:val="00A54778"/>
    <w:rPr>
      <w:color w:val="0000FF"/>
      <w:u w:val="single"/>
    </w:rPr>
  </w:style>
</w:styles>
</file>

<file path=word/tasks.xml><?xml version="1.0" encoding="utf-8"?>
<t:Tasks xmlns:t="http://schemas.microsoft.com/office/tasks/2019/documenttasks" xmlns:oel="http://schemas.microsoft.com/office/2019/extlst">
  <t:Task id="{C909B8D5-E430-4C72-A63A-34507D41CCC8}">
    <t:Anchor>
      <t:Comment id="556687714"/>
    </t:Anchor>
    <t:History>
      <t:Event id="{7E04099B-EBF4-4592-B6EE-AC20E74B88EF}" time="2021-09-15T17:24:05.625Z">
        <t:Attribution userId="S::jfreeman93@gatech.edu::636599fd-e733-43ce-b7b0-2049c3207c8e" userProvider="AD" userName="Freeman, Jacob D"/>
        <t:Anchor>
          <t:Comment id="556687714"/>
        </t:Anchor>
        <t:Create/>
      </t:Event>
      <t:Event id="{A33EAE49-EC26-446F-9C8E-AC83E8B7AD38}" time="2021-09-15T17:24:05.625Z">
        <t:Attribution userId="S::jfreeman93@gatech.edu::636599fd-e733-43ce-b7b0-2049c3207c8e" userProvider="AD" userName="Freeman, Jacob D"/>
        <t:Anchor>
          <t:Comment id="556687714"/>
        </t:Anchor>
        <t:Assign userId="S::jfreeman93@gatech.edu::636599fd-e733-43ce-b7b0-2049c3207c8e" userProvider="AD" userName="Freeman, Jacob D"/>
      </t:Event>
      <t:Event id="{8563052E-B2F4-4C0A-8D71-09CE16D01E38}" time="2021-09-15T17:24:05.625Z">
        <t:Attribution userId="S::jfreeman93@gatech.edu::636599fd-e733-43ce-b7b0-2049c3207c8e" userProvider="AD" userName="Freeman, Jacob D"/>
        <t:Anchor>
          <t:Comment id="556687714"/>
        </t:Anchor>
        <t:SetTitle title="@Freeman, Jacob D"/>
      </t:Event>
    </t:History>
  </t:Task>
  <t:Task id="{37320F2B-A4D8-4D3C-B953-87B2E0A2F782}">
    <t:Anchor>
      <t:Comment id="2034703675"/>
    </t:Anchor>
    <t:History>
      <t:Event id="{192AF615-F36E-4186-8013-AC2F53D44EC1}" time="2021-09-15T17:24:46.238Z">
        <t:Attribution userId="S::jfreeman93@gatech.edu::636599fd-e733-43ce-b7b0-2049c3207c8e" userProvider="AD" userName="Freeman, Jacob D"/>
        <t:Anchor>
          <t:Comment id="2034703675"/>
        </t:Anchor>
        <t:Create/>
      </t:Event>
      <t:Event id="{AC999359-F824-471D-AE98-CB753A514079}" time="2021-09-15T17:24:46.238Z">
        <t:Attribution userId="S::jfreeman93@gatech.edu::636599fd-e733-43ce-b7b0-2049c3207c8e" userProvider="AD" userName="Freeman, Jacob D"/>
        <t:Anchor>
          <t:Comment id="2034703675"/>
        </t:Anchor>
        <t:Assign userId="S::jfreeman93@gatech.edu::636599fd-e733-43ce-b7b0-2049c3207c8e" userProvider="AD" userName="Freeman, Jacob D"/>
      </t:Event>
      <t:Event id="{F2C5FAF3-CDB3-4108-A743-38E30EA51336}" time="2021-09-15T17:24:46.238Z">
        <t:Attribution userId="S::jfreeman93@gatech.edu::636599fd-e733-43ce-b7b0-2049c3207c8e" userProvider="AD" userName="Freeman, Jacob D"/>
        <t:Anchor>
          <t:Comment id="2034703675"/>
        </t:Anchor>
        <t:SetTitle title="@Freeman, Jacob D"/>
      </t:Event>
    </t:History>
  </t:Task>
  <t:Task id="{7160CE8E-9D60-4B60-AA60-09D8AF605EC9}">
    <t:Anchor>
      <t:Comment id="1334814433"/>
    </t:Anchor>
    <t:History>
      <t:Event id="{DA891B13-64FD-4DCB-B2BC-69167EC81DBC}" time="2021-09-15T17:49:52.162Z">
        <t:Attribution userId="S::jfreeman93@gatech.edu::636599fd-e733-43ce-b7b0-2049c3207c8e" userProvider="AD" userName="Freeman, Jacob D"/>
        <t:Anchor>
          <t:Comment id="1334814433"/>
        </t:Anchor>
        <t:Create/>
      </t:Event>
      <t:Event id="{FDCC5CDD-9A65-4C09-A4FC-C05A55044416}" time="2021-09-15T17:49:52.162Z">
        <t:Attribution userId="S::jfreeman93@gatech.edu::636599fd-e733-43ce-b7b0-2049c3207c8e" userProvider="AD" userName="Freeman, Jacob D"/>
        <t:Anchor>
          <t:Comment id="1334814433"/>
        </t:Anchor>
        <t:Assign userId="S::gshoemaker3@gatech.edu::5dbef2b8-afef-4e66-a189-ff67b3e0491a" userProvider="AD" userName="Shoemaker, Garrett J"/>
      </t:Event>
      <t:Event id="{0C91F816-34F8-48EC-BA44-220876A8D1C8}" time="2021-09-15T17:49:52.162Z">
        <t:Attribution userId="S::jfreeman93@gatech.edu::636599fd-e733-43ce-b7b0-2049c3207c8e" userProvider="AD" userName="Freeman, Jacob D"/>
        <t:Anchor>
          <t:Comment id="1334814433"/>
        </t:Anchor>
        <t:SetTitle title="@Shoemaker, Garrett J"/>
      </t:Event>
    </t:History>
  </t:Task>
  <t:Task id="{B33CDA38-9F80-4B31-AC3B-74760BD55BED}">
    <t:Anchor>
      <t:Comment id="1748955444"/>
    </t:Anchor>
    <t:History>
      <t:Event id="{5C425AF7-2D94-4625-BA37-D3237163B03A}" time="2021-09-15T17:50:08.976Z">
        <t:Attribution userId="S::jfreeman93@gatech.edu::636599fd-e733-43ce-b7b0-2049c3207c8e" userProvider="AD" userName="Freeman, Jacob D"/>
        <t:Anchor>
          <t:Comment id="1748955444"/>
        </t:Anchor>
        <t:Create/>
      </t:Event>
      <t:Event id="{60C182A3-0DBE-4154-ADAC-9C9D2B02A881}" time="2021-09-15T17:50:08.976Z">
        <t:Attribution userId="S::jfreeman93@gatech.edu::636599fd-e733-43ce-b7b0-2049c3207c8e" userProvider="AD" userName="Freeman, Jacob D"/>
        <t:Anchor>
          <t:Comment id="1748955444"/>
        </t:Anchor>
        <t:Assign userId="S::ahoffman41@gatech.edu::9b4e7e58-d759-4197-b12c-eae1b223512d" userProvider="AD" userName="Hoffman, Aaron J"/>
      </t:Event>
      <t:Event id="{96654A40-6C3B-4FB2-ADBA-3E61870838BA}" time="2021-09-15T17:50:08.976Z">
        <t:Attribution userId="S::jfreeman93@gatech.edu::636599fd-e733-43ce-b7b0-2049c3207c8e" userProvider="AD" userName="Freeman, Jacob D"/>
        <t:Anchor>
          <t:Comment id="1748955444"/>
        </t:Anchor>
        <t:SetTitle title="@Hoffman, Aaron J"/>
      </t:Event>
      <t:Event id="{B88EC5F1-40DA-4246-A0A2-28E42FB1FE03}" time="2021-09-16T17:32:16.14Z">
        <t:Attribution userId="S::ahoffman41@gatech.edu::9b4e7e58-d759-4197-b12c-eae1b223512d" userProvider="AD" userName="Hoffman, Aaron J"/>
        <t:Progress percentComplete="100"/>
      </t:Event>
    </t:History>
  </t:Task>
  <t:Task id="{648266B9-733E-4980-A71D-5EA2BFE0F364}">
    <t:Anchor>
      <t:Comment id="2119306080"/>
    </t:Anchor>
    <t:History>
      <t:Event id="{7653A4A6-8619-4B5B-B524-EB11BAB4366A}" time="2021-09-15T17:54:10.191Z">
        <t:Attribution userId="S::jfreeman93@gatech.edu::636599fd-e733-43ce-b7b0-2049c3207c8e" userProvider="AD" userName="Freeman, Jacob D"/>
        <t:Anchor>
          <t:Comment id="2119306080"/>
        </t:Anchor>
        <t:Create/>
      </t:Event>
      <t:Event id="{77654A22-9B2D-428B-9AE9-065C83F1C886}" time="2021-09-15T17:54:10.191Z">
        <t:Attribution userId="S::jfreeman93@gatech.edu::636599fd-e733-43ce-b7b0-2049c3207c8e" userProvider="AD" userName="Freeman, Jacob D"/>
        <t:Anchor>
          <t:Comment id="2119306080"/>
        </t:Anchor>
        <t:Assign userId="S::jfreeman93@gatech.edu::636599fd-e733-43ce-b7b0-2049c3207c8e" userProvider="AD" userName="Freeman, Jacob D"/>
      </t:Event>
      <t:Event id="{98272773-8C31-432B-B607-A707F97B7123}" time="2021-09-15T17:54:10.191Z">
        <t:Attribution userId="S::jfreeman93@gatech.edu::636599fd-e733-43ce-b7b0-2049c3207c8e" userProvider="AD" userName="Freeman, Jacob D"/>
        <t:Anchor>
          <t:Comment id="2119306080"/>
        </t:Anchor>
        <t:SetTitle title="@Freeman, Jacob D"/>
      </t:Event>
    </t:History>
  </t:Task>
  <t:Task id="{D81EEC63-E8EF-498B-AF04-E2A73B3EE21F}">
    <t:Anchor>
      <t:Comment id="1546541396"/>
    </t:Anchor>
    <t:History>
      <t:Event id="{A48AFA3E-878F-4B25-A533-C94AD06498D2}" time="2021-09-15T17:54:53.332Z">
        <t:Attribution userId="S::jfreeman93@gatech.edu::636599fd-e733-43ce-b7b0-2049c3207c8e" userProvider="AD" userName="Freeman, Jacob D"/>
        <t:Anchor>
          <t:Comment id="1546541396"/>
        </t:Anchor>
        <t:Create/>
      </t:Event>
      <t:Event id="{EB73D3CB-F07D-4058-97BC-59CE7D40290C}" time="2021-09-15T17:54:53.332Z">
        <t:Attribution userId="S::jfreeman93@gatech.edu::636599fd-e733-43ce-b7b0-2049c3207c8e" userProvider="AD" userName="Freeman, Jacob D"/>
        <t:Anchor>
          <t:Comment id="1546541396"/>
        </t:Anchor>
        <t:Assign userId="S::wdodgen3@gatech.edu::1730ed0e-4319-49d9-95f8-99d264b18f8d" userProvider="AD" userName="Dodgen, Wesley B"/>
      </t:Event>
      <t:Event id="{77A75160-892F-4424-8E40-8A4A786C22E1}" time="2021-09-15T17:54:53.332Z">
        <t:Attribution userId="S::jfreeman93@gatech.edu::636599fd-e733-43ce-b7b0-2049c3207c8e" userProvider="AD" userName="Freeman, Jacob D"/>
        <t:Anchor>
          <t:Comment id="1546541396"/>
        </t:Anchor>
        <t:SetTitle title="@Dodgen, Wesley B"/>
      </t:Event>
    </t:History>
  </t:Task>
  <t:Task id="{65BD2D47-9042-4B3F-B023-9CBEC16B3953}">
    <t:Anchor>
      <t:Comment id="1658631599"/>
    </t:Anchor>
    <t:History>
      <t:Event id="{7F319A45-1D47-4596-AB5B-8E49761E48E7}" time="2021-09-15T17:55:34.392Z">
        <t:Attribution userId="S::jfreeman93@gatech.edu::636599fd-e733-43ce-b7b0-2049c3207c8e" userProvider="AD" userName="Freeman, Jacob D"/>
        <t:Anchor>
          <t:Comment id="1658631599"/>
        </t:Anchor>
        <t:Create/>
      </t:Event>
      <t:Event id="{24D13EF7-F768-4B65-9ABF-AB94DED9C953}" time="2021-09-15T17:55:34.392Z">
        <t:Attribution userId="S::jfreeman93@gatech.edu::636599fd-e733-43ce-b7b0-2049c3207c8e" userProvider="AD" userName="Freeman, Jacob D"/>
        <t:Anchor>
          <t:Comment id="1658631599"/>
        </t:Anchor>
        <t:Assign userId="S::ahoffman41@gatech.edu::9b4e7e58-d759-4197-b12c-eae1b223512d" userProvider="AD" userName="Hoffman, Aaron J"/>
      </t:Event>
      <t:Event id="{A55E4927-B7B1-4B9A-9ED6-7F400BF48FCF}" time="2021-09-15T17:55:34.392Z">
        <t:Attribution userId="S::jfreeman93@gatech.edu::636599fd-e733-43ce-b7b0-2049c3207c8e" userProvider="AD" userName="Freeman, Jacob D"/>
        <t:Anchor>
          <t:Comment id="1658631599"/>
        </t:Anchor>
        <t:SetTitle title="@Hoffman, Aaron J"/>
      </t:Event>
    </t:History>
  </t:Task>
  <t:Task id="{36BC046D-049E-4A56-8321-AE2129E6E691}">
    <t:Anchor>
      <t:Comment id="947971471"/>
    </t:Anchor>
    <t:History>
      <t:Event id="{5DE2C793-B9AC-4BE3-937A-C8138A3C1028}" time="2021-09-15T17:56:15.079Z">
        <t:Attribution userId="S::jfreeman93@gatech.edu::636599fd-e733-43ce-b7b0-2049c3207c8e" userProvider="AD" userName="Freeman, Jacob D"/>
        <t:Anchor>
          <t:Comment id="947971471"/>
        </t:Anchor>
        <t:Create/>
      </t:Event>
      <t:Event id="{3EE47B2F-55E7-4571-946F-7993828FE29E}" time="2021-09-15T17:56:15.079Z">
        <t:Attribution userId="S::jfreeman93@gatech.edu::636599fd-e733-43ce-b7b0-2049c3207c8e" userProvider="AD" userName="Freeman, Jacob D"/>
        <t:Anchor>
          <t:Comment id="947971471"/>
        </t:Anchor>
        <t:Assign userId="S::abooth35@gatech.edu::79c65001-eb1f-491c-80fe-9d735ea47ad0" userProvider="AD" userName="Booth, Austin W"/>
      </t:Event>
      <t:Event id="{89F98628-9C66-433E-B6AC-3672605EB5F8}" time="2021-09-15T17:56:15.079Z">
        <t:Attribution userId="S::jfreeman93@gatech.edu::636599fd-e733-43ce-b7b0-2049c3207c8e" userProvider="AD" userName="Freeman, Jacob D"/>
        <t:Anchor>
          <t:Comment id="947971471"/>
        </t:Anchor>
        <t:SetTitle title="@Booth, Austin W"/>
      </t:Event>
    </t:History>
  </t:Task>
  <t:Task id="{4C58D47F-8600-4B92-B065-88BE7197C7F6}">
    <t:Anchor>
      <t:Comment id="2113797722"/>
    </t:Anchor>
    <t:History>
      <t:Event id="{FA002180-A685-46CF-AEE9-7DE3EC7D77DC}" time="2021-09-15T18:06:37.525Z">
        <t:Attribution userId="S::jfreeman93@gatech.edu::636599fd-e733-43ce-b7b0-2049c3207c8e" userProvider="AD" userName="Freeman, Jacob D"/>
        <t:Anchor>
          <t:Comment id="2113797722"/>
        </t:Anchor>
        <t:Create/>
      </t:Event>
      <t:Event id="{94A4B7D5-F051-4C6D-926C-D9106DB8AB4E}" time="2021-09-15T18:06:37.525Z">
        <t:Attribution userId="S::jfreeman93@gatech.edu::636599fd-e733-43ce-b7b0-2049c3207c8e" userProvider="AD" userName="Freeman, Jacob D"/>
        <t:Anchor>
          <t:Comment id="2113797722"/>
        </t:Anchor>
        <t:Assign userId="S::ambakwe3@gatech.edu::77345aae-410e-4993-baba-360e71b21ffa" userProvider="AD" userName="Mbakwe, Andre C"/>
      </t:Event>
      <t:Event id="{1431333E-10D2-43FA-9DCE-90D9EF33A347}" time="2021-09-15T18:06:37.525Z">
        <t:Attribution userId="S::jfreeman93@gatech.edu::636599fd-e733-43ce-b7b0-2049c3207c8e" userProvider="AD" userName="Freeman, Jacob D"/>
        <t:Anchor>
          <t:Comment id="2113797722"/>
        </t:Anchor>
        <t:SetTitle title="@Mbakwe, Andre C @Shoemaker, Garrett J"/>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0357">
      <w:bodyDiv w:val="1"/>
      <w:marLeft w:val="0"/>
      <w:marRight w:val="0"/>
      <w:marTop w:val="0"/>
      <w:marBottom w:val="0"/>
      <w:divBdr>
        <w:top w:val="none" w:sz="0" w:space="0" w:color="auto"/>
        <w:left w:val="none" w:sz="0" w:space="0" w:color="auto"/>
        <w:bottom w:val="none" w:sz="0" w:space="0" w:color="auto"/>
        <w:right w:val="none" w:sz="0" w:space="0" w:color="auto"/>
      </w:divBdr>
      <w:divsChild>
        <w:div w:id="12000826">
          <w:marLeft w:val="0"/>
          <w:marRight w:val="0"/>
          <w:marTop w:val="0"/>
          <w:marBottom w:val="0"/>
          <w:divBdr>
            <w:top w:val="none" w:sz="0" w:space="0" w:color="auto"/>
            <w:left w:val="none" w:sz="0" w:space="0" w:color="auto"/>
            <w:bottom w:val="none" w:sz="0" w:space="0" w:color="auto"/>
            <w:right w:val="none" w:sz="0" w:space="0" w:color="auto"/>
          </w:divBdr>
        </w:div>
        <w:div w:id="34701215">
          <w:marLeft w:val="0"/>
          <w:marRight w:val="0"/>
          <w:marTop w:val="0"/>
          <w:marBottom w:val="0"/>
          <w:divBdr>
            <w:top w:val="none" w:sz="0" w:space="0" w:color="auto"/>
            <w:left w:val="none" w:sz="0" w:space="0" w:color="auto"/>
            <w:bottom w:val="none" w:sz="0" w:space="0" w:color="auto"/>
            <w:right w:val="none" w:sz="0" w:space="0" w:color="auto"/>
          </w:divBdr>
        </w:div>
        <w:div w:id="137234543">
          <w:marLeft w:val="0"/>
          <w:marRight w:val="0"/>
          <w:marTop w:val="0"/>
          <w:marBottom w:val="0"/>
          <w:divBdr>
            <w:top w:val="none" w:sz="0" w:space="0" w:color="auto"/>
            <w:left w:val="none" w:sz="0" w:space="0" w:color="auto"/>
            <w:bottom w:val="none" w:sz="0" w:space="0" w:color="auto"/>
            <w:right w:val="none" w:sz="0" w:space="0" w:color="auto"/>
          </w:divBdr>
        </w:div>
        <w:div w:id="190657273">
          <w:marLeft w:val="0"/>
          <w:marRight w:val="0"/>
          <w:marTop w:val="0"/>
          <w:marBottom w:val="0"/>
          <w:divBdr>
            <w:top w:val="none" w:sz="0" w:space="0" w:color="auto"/>
            <w:left w:val="none" w:sz="0" w:space="0" w:color="auto"/>
            <w:bottom w:val="none" w:sz="0" w:space="0" w:color="auto"/>
            <w:right w:val="none" w:sz="0" w:space="0" w:color="auto"/>
          </w:divBdr>
        </w:div>
        <w:div w:id="374936058">
          <w:marLeft w:val="0"/>
          <w:marRight w:val="0"/>
          <w:marTop w:val="0"/>
          <w:marBottom w:val="0"/>
          <w:divBdr>
            <w:top w:val="none" w:sz="0" w:space="0" w:color="auto"/>
            <w:left w:val="none" w:sz="0" w:space="0" w:color="auto"/>
            <w:bottom w:val="none" w:sz="0" w:space="0" w:color="auto"/>
            <w:right w:val="none" w:sz="0" w:space="0" w:color="auto"/>
          </w:divBdr>
        </w:div>
        <w:div w:id="410784262">
          <w:marLeft w:val="0"/>
          <w:marRight w:val="0"/>
          <w:marTop w:val="0"/>
          <w:marBottom w:val="0"/>
          <w:divBdr>
            <w:top w:val="none" w:sz="0" w:space="0" w:color="auto"/>
            <w:left w:val="none" w:sz="0" w:space="0" w:color="auto"/>
            <w:bottom w:val="none" w:sz="0" w:space="0" w:color="auto"/>
            <w:right w:val="none" w:sz="0" w:space="0" w:color="auto"/>
          </w:divBdr>
        </w:div>
        <w:div w:id="574171756">
          <w:marLeft w:val="0"/>
          <w:marRight w:val="0"/>
          <w:marTop w:val="0"/>
          <w:marBottom w:val="0"/>
          <w:divBdr>
            <w:top w:val="none" w:sz="0" w:space="0" w:color="auto"/>
            <w:left w:val="none" w:sz="0" w:space="0" w:color="auto"/>
            <w:bottom w:val="none" w:sz="0" w:space="0" w:color="auto"/>
            <w:right w:val="none" w:sz="0" w:space="0" w:color="auto"/>
          </w:divBdr>
        </w:div>
        <w:div w:id="575820544">
          <w:marLeft w:val="0"/>
          <w:marRight w:val="0"/>
          <w:marTop w:val="0"/>
          <w:marBottom w:val="0"/>
          <w:divBdr>
            <w:top w:val="none" w:sz="0" w:space="0" w:color="auto"/>
            <w:left w:val="none" w:sz="0" w:space="0" w:color="auto"/>
            <w:bottom w:val="none" w:sz="0" w:space="0" w:color="auto"/>
            <w:right w:val="none" w:sz="0" w:space="0" w:color="auto"/>
          </w:divBdr>
        </w:div>
        <w:div w:id="963072702">
          <w:marLeft w:val="0"/>
          <w:marRight w:val="0"/>
          <w:marTop w:val="0"/>
          <w:marBottom w:val="0"/>
          <w:divBdr>
            <w:top w:val="none" w:sz="0" w:space="0" w:color="auto"/>
            <w:left w:val="none" w:sz="0" w:space="0" w:color="auto"/>
            <w:bottom w:val="none" w:sz="0" w:space="0" w:color="auto"/>
            <w:right w:val="none" w:sz="0" w:space="0" w:color="auto"/>
          </w:divBdr>
        </w:div>
        <w:div w:id="1423138936">
          <w:marLeft w:val="0"/>
          <w:marRight w:val="0"/>
          <w:marTop w:val="0"/>
          <w:marBottom w:val="0"/>
          <w:divBdr>
            <w:top w:val="none" w:sz="0" w:space="0" w:color="auto"/>
            <w:left w:val="none" w:sz="0" w:space="0" w:color="auto"/>
            <w:bottom w:val="none" w:sz="0" w:space="0" w:color="auto"/>
            <w:right w:val="none" w:sz="0" w:space="0" w:color="auto"/>
          </w:divBdr>
        </w:div>
        <w:div w:id="1842351098">
          <w:marLeft w:val="0"/>
          <w:marRight w:val="0"/>
          <w:marTop w:val="0"/>
          <w:marBottom w:val="0"/>
          <w:divBdr>
            <w:top w:val="none" w:sz="0" w:space="0" w:color="auto"/>
            <w:left w:val="none" w:sz="0" w:space="0" w:color="auto"/>
            <w:bottom w:val="none" w:sz="0" w:space="0" w:color="auto"/>
            <w:right w:val="none" w:sz="0" w:space="0" w:color="auto"/>
          </w:divBdr>
        </w:div>
        <w:div w:id="1893080043">
          <w:marLeft w:val="0"/>
          <w:marRight w:val="0"/>
          <w:marTop w:val="0"/>
          <w:marBottom w:val="0"/>
          <w:divBdr>
            <w:top w:val="none" w:sz="0" w:space="0" w:color="auto"/>
            <w:left w:val="none" w:sz="0" w:space="0" w:color="auto"/>
            <w:bottom w:val="none" w:sz="0" w:space="0" w:color="auto"/>
            <w:right w:val="none" w:sz="0" w:space="0" w:color="auto"/>
          </w:divBdr>
        </w:div>
      </w:divsChild>
    </w:div>
    <w:div w:id="128328601">
      <w:bodyDiv w:val="1"/>
      <w:marLeft w:val="0"/>
      <w:marRight w:val="0"/>
      <w:marTop w:val="0"/>
      <w:marBottom w:val="0"/>
      <w:divBdr>
        <w:top w:val="none" w:sz="0" w:space="0" w:color="auto"/>
        <w:left w:val="none" w:sz="0" w:space="0" w:color="auto"/>
        <w:bottom w:val="none" w:sz="0" w:space="0" w:color="auto"/>
        <w:right w:val="none" w:sz="0" w:space="0" w:color="auto"/>
      </w:divBdr>
      <w:divsChild>
        <w:div w:id="1913814121">
          <w:marLeft w:val="0"/>
          <w:marRight w:val="0"/>
          <w:marTop w:val="0"/>
          <w:marBottom w:val="0"/>
          <w:divBdr>
            <w:top w:val="none" w:sz="0" w:space="0" w:color="auto"/>
            <w:left w:val="none" w:sz="0" w:space="0" w:color="auto"/>
            <w:bottom w:val="none" w:sz="0" w:space="0" w:color="auto"/>
            <w:right w:val="none" w:sz="0" w:space="0" w:color="auto"/>
          </w:divBdr>
        </w:div>
      </w:divsChild>
    </w:div>
    <w:div w:id="160707801">
      <w:bodyDiv w:val="1"/>
      <w:marLeft w:val="0"/>
      <w:marRight w:val="0"/>
      <w:marTop w:val="0"/>
      <w:marBottom w:val="0"/>
      <w:divBdr>
        <w:top w:val="none" w:sz="0" w:space="0" w:color="auto"/>
        <w:left w:val="none" w:sz="0" w:space="0" w:color="auto"/>
        <w:bottom w:val="none" w:sz="0" w:space="0" w:color="auto"/>
        <w:right w:val="none" w:sz="0" w:space="0" w:color="auto"/>
      </w:divBdr>
      <w:divsChild>
        <w:div w:id="509219581">
          <w:marLeft w:val="0"/>
          <w:marRight w:val="0"/>
          <w:marTop w:val="0"/>
          <w:marBottom w:val="0"/>
          <w:divBdr>
            <w:top w:val="none" w:sz="0" w:space="0" w:color="auto"/>
            <w:left w:val="none" w:sz="0" w:space="0" w:color="auto"/>
            <w:bottom w:val="none" w:sz="0" w:space="0" w:color="auto"/>
            <w:right w:val="none" w:sz="0" w:space="0" w:color="auto"/>
          </w:divBdr>
        </w:div>
      </w:divsChild>
    </w:div>
    <w:div w:id="177697004">
      <w:bodyDiv w:val="1"/>
      <w:marLeft w:val="0"/>
      <w:marRight w:val="0"/>
      <w:marTop w:val="0"/>
      <w:marBottom w:val="0"/>
      <w:divBdr>
        <w:top w:val="none" w:sz="0" w:space="0" w:color="auto"/>
        <w:left w:val="none" w:sz="0" w:space="0" w:color="auto"/>
        <w:bottom w:val="none" w:sz="0" w:space="0" w:color="auto"/>
        <w:right w:val="none" w:sz="0" w:space="0" w:color="auto"/>
      </w:divBdr>
      <w:divsChild>
        <w:div w:id="765619064">
          <w:marLeft w:val="0"/>
          <w:marRight w:val="0"/>
          <w:marTop w:val="0"/>
          <w:marBottom w:val="0"/>
          <w:divBdr>
            <w:top w:val="none" w:sz="0" w:space="0" w:color="auto"/>
            <w:left w:val="none" w:sz="0" w:space="0" w:color="auto"/>
            <w:bottom w:val="none" w:sz="0" w:space="0" w:color="auto"/>
            <w:right w:val="none" w:sz="0" w:space="0" w:color="auto"/>
          </w:divBdr>
        </w:div>
      </w:divsChild>
    </w:div>
    <w:div w:id="267393057">
      <w:bodyDiv w:val="1"/>
      <w:marLeft w:val="0"/>
      <w:marRight w:val="0"/>
      <w:marTop w:val="0"/>
      <w:marBottom w:val="0"/>
      <w:divBdr>
        <w:top w:val="none" w:sz="0" w:space="0" w:color="auto"/>
        <w:left w:val="none" w:sz="0" w:space="0" w:color="auto"/>
        <w:bottom w:val="none" w:sz="0" w:space="0" w:color="auto"/>
        <w:right w:val="none" w:sz="0" w:space="0" w:color="auto"/>
      </w:divBdr>
      <w:divsChild>
        <w:div w:id="230578000">
          <w:marLeft w:val="0"/>
          <w:marRight w:val="0"/>
          <w:marTop w:val="0"/>
          <w:marBottom w:val="0"/>
          <w:divBdr>
            <w:top w:val="none" w:sz="0" w:space="0" w:color="auto"/>
            <w:left w:val="none" w:sz="0" w:space="0" w:color="auto"/>
            <w:bottom w:val="none" w:sz="0" w:space="0" w:color="auto"/>
            <w:right w:val="none" w:sz="0" w:space="0" w:color="auto"/>
          </w:divBdr>
        </w:div>
        <w:div w:id="342174188">
          <w:marLeft w:val="0"/>
          <w:marRight w:val="0"/>
          <w:marTop w:val="0"/>
          <w:marBottom w:val="0"/>
          <w:divBdr>
            <w:top w:val="none" w:sz="0" w:space="0" w:color="auto"/>
            <w:left w:val="none" w:sz="0" w:space="0" w:color="auto"/>
            <w:bottom w:val="none" w:sz="0" w:space="0" w:color="auto"/>
            <w:right w:val="none" w:sz="0" w:space="0" w:color="auto"/>
          </w:divBdr>
        </w:div>
        <w:div w:id="727850095">
          <w:marLeft w:val="0"/>
          <w:marRight w:val="0"/>
          <w:marTop w:val="0"/>
          <w:marBottom w:val="0"/>
          <w:divBdr>
            <w:top w:val="none" w:sz="0" w:space="0" w:color="auto"/>
            <w:left w:val="none" w:sz="0" w:space="0" w:color="auto"/>
            <w:bottom w:val="none" w:sz="0" w:space="0" w:color="auto"/>
            <w:right w:val="none" w:sz="0" w:space="0" w:color="auto"/>
          </w:divBdr>
        </w:div>
        <w:div w:id="866723217">
          <w:marLeft w:val="0"/>
          <w:marRight w:val="0"/>
          <w:marTop w:val="0"/>
          <w:marBottom w:val="0"/>
          <w:divBdr>
            <w:top w:val="none" w:sz="0" w:space="0" w:color="auto"/>
            <w:left w:val="none" w:sz="0" w:space="0" w:color="auto"/>
            <w:bottom w:val="none" w:sz="0" w:space="0" w:color="auto"/>
            <w:right w:val="none" w:sz="0" w:space="0" w:color="auto"/>
          </w:divBdr>
        </w:div>
        <w:div w:id="1070271432">
          <w:marLeft w:val="0"/>
          <w:marRight w:val="0"/>
          <w:marTop w:val="0"/>
          <w:marBottom w:val="0"/>
          <w:divBdr>
            <w:top w:val="none" w:sz="0" w:space="0" w:color="auto"/>
            <w:left w:val="none" w:sz="0" w:space="0" w:color="auto"/>
            <w:bottom w:val="none" w:sz="0" w:space="0" w:color="auto"/>
            <w:right w:val="none" w:sz="0" w:space="0" w:color="auto"/>
          </w:divBdr>
        </w:div>
        <w:div w:id="1128813843">
          <w:marLeft w:val="0"/>
          <w:marRight w:val="0"/>
          <w:marTop w:val="0"/>
          <w:marBottom w:val="0"/>
          <w:divBdr>
            <w:top w:val="none" w:sz="0" w:space="0" w:color="auto"/>
            <w:left w:val="none" w:sz="0" w:space="0" w:color="auto"/>
            <w:bottom w:val="none" w:sz="0" w:space="0" w:color="auto"/>
            <w:right w:val="none" w:sz="0" w:space="0" w:color="auto"/>
          </w:divBdr>
        </w:div>
        <w:div w:id="1143742036">
          <w:marLeft w:val="0"/>
          <w:marRight w:val="0"/>
          <w:marTop w:val="0"/>
          <w:marBottom w:val="0"/>
          <w:divBdr>
            <w:top w:val="none" w:sz="0" w:space="0" w:color="auto"/>
            <w:left w:val="none" w:sz="0" w:space="0" w:color="auto"/>
            <w:bottom w:val="none" w:sz="0" w:space="0" w:color="auto"/>
            <w:right w:val="none" w:sz="0" w:space="0" w:color="auto"/>
          </w:divBdr>
        </w:div>
        <w:div w:id="1186870250">
          <w:marLeft w:val="0"/>
          <w:marRight w:val="0"/>
          <w:marTop w:val="0"/>
          <w:marBottom w:val="0"/>
          <w:divBdr>
            <w:top w:val="none" w:sz="0" w:space="0" w:color="auto"/>
            <w:left w:val="none" w:sz="0" w:space="0" w:color="auto"/>
            <w:bottom w:val="none" w:sz="0" w:space="0" w:color="auto"/>
            <w:right w:val="none" w:sz="0" w:space="0" w:color="auto"/>
          </w:divBdr>
        </w:div>
        <w:div w:id="1387560409">
          <w:marLeft w:val="0"/>
          <w:marRight w:val="0"/>
          <w:marTop w:val="0"/>
          <w:marBottom w:val="0"/>
          <w:divBdr>
            <w:top w:val="none" w:sz="0" w:space="0" w:color="auto"/>
            <w:left w:val="none" w:sz="0" w:space="0" w:color="auto"/>
            <w:bottom w:val="none" w:sz="0" w:space="0" w:color="auto"/>
            <w:right w:val="none" w:sz="0" w:space="0" w:color="auto"/>
          </w:divBdr>
        </w:div>
        <w:div w:id="1444807402">
          <w:marLeft w:val="0"/>
          <w:marRight w:val="0"/>
          <w:marTop w:val="0"/>
          <w:marBottom w:val="0"/>
          <w:divBdr>
            <w:top w:val="none" w:sz="0" w:space="0" w:color="auto"/>
            <w:left w:val="none" w:sz="0" w:space="0" w:color="auto"/>
            <w:bottom w:val="none" w:sz="0" w:space="0" w:color="auto"/>
            <w:right w:val="none" w:sz="0" w:space="0" w:color="auto"/>
          </w:divBdr>
        </w:div>
        <w:div w:id="1803842394">
          <w:marLeft w:val="0"/>
          <w:marRight w:val="0"/>
          <w:marTop w:val="0"/>
          <w:marBottom w:val="0"/>
          <w:divBdr>
            <w:top w:val="none" w:sz="0" w:space="0" w:color="auto"/>
            <w:left w:val="none" w:sz="0" w:space="0" w:color="auto"/>
            <w:bottom w:val="none" w:sz="0" w:space="0" w:color="auto"/>
            <w:right w:val="none" w:sz="0" w:space="0" w:color="auto"/>
          </w:divBdr>
        </w:div>
        <w:div w:id="1939407246">
          <w:marLeft w:val="0"/>
          <w:marRight w:val="0"/>
          <w:marTop w:val="0"/>
          <w:marBottom w:val="0"/>
          <w:divBdr>
            <w:top w:val="none" w:sz="0" w:space="0" w:color="auto"/>
            <w:left w:val="none" w:sz="0" w:space="0" w:color="auto"/>
            <w:bottom w:val="none" w:sz="0" w:space="0" w:color="auto"/>
            <w:right w:val="none" w:sz="0" w:space="0" w:color="auto"/>
          </w:divBdr>
        </w:div>
      </w:divsChild>
    </w:div>
    <w:div w:id="330720508">
      <w:bodyDiv w:val="1"/>
      <w:marLeft w:val="0"/>
      <w:marRight w:val="0"/>
      <w:marTop w:val="0"/>
      <w:marBottom w:val="0"/>
      <w:divBdr>
        <w:top w:val="none" w:sz="0" w:space="0" w:color="auto"/>
        <w:left w:val="none" w:sz="0" w:space="0" w:color="auto"/>
        <w:bottom w:val="none" w:sz="0" w:space="0" w:color="auto"/>
        <w:right w:val="none" w:sz="0" w:space="0" w:color="auto"/>
      </w:divBdr>
      <w:divsChild>
        <w:div w:id="368604029">
          <w:marLeft w:val="0"/>
          <w:marRight w:val="0"/>
          <w:marTop w:val="0"/>
          <w:marBottom w:val="0"/>
          <w:divBdr>
            <w:top w:val="none" w:sz="0" w:space="0" w:color="auto"/>
            <w:left w:val="none" w:sz="0" w:space="0" w:color="auto"/>
            <w:bottom w:val="none" w:sz="0" w:space="0" w:color="auto"/>
            <w:right w:val="none" w:sz="0" w:space="0" w:color="auto"/>
          </w:divBdr>
        </w:div>
        <w:div w:id="561254042">
          <w:marLeft w:val="0"/>
          <w:marRight w:val="0"/>
          <w:marTop w:val="0"/>
          <w:marBottom w:val="0"/>
          <w:divBdr>
            <w:top w:val="none" w:sz="0" w:space="0" w:color="auto"/>
            <w:left w:val="none" w:sz="0" w:space="0" w:color="auto"/>
            <w:bottom w:val="none" w:sz="0" w:space="0" w:color="auto"/>
            <w:right w:val="none" w:sz="0" w:space="0" w:color="auto"/>
          </w:divBdr>
        </w:div>
        <w:div w:id="690766495">
          <w:marLeft w:val="0"/>
          <w:marRight w:val="0"/>
          <w:marTop w:val="0"/>
          <w:marBottom w:val="0"/>
          <w:divBdr>
            <w:top w:val="none" w:sz="0" w:space="0" w:color="auto"/>
            <w:left w:val="none" w:sz="0" w:space="0" w:color="auto"/>
            <w:bottom w:val="none" w:sz="0" w:space="0" w:color="auto"/>
            <w:right w:val="none" w:sz="0" w:space="0" w:color="auto"/>
          </w:divBdr>
        </w:div>
        <w:div w:id="873423808">
          <w:marLeft w:val="0"/>
          <w:marRight w:val="0"/>
          <w:marTop w:val="0"/>
          <w:marBottom w:val="0"/>
          <w:divBdr>
            <w:top w:val="none" w:sz="0" w:space="0" w:color="auto"/>
            <w:left w:val="none" w:sz="0" w:space="0" w:color="auto"/>
            <w:bottom w:val="none" w:sz="0" w:space="0" w:color="auto"/>
            <w:right w:val="none" w:sz="0" w:space="0" w:color="auto"/>
          </w:divBdr>
        </w:div>
        <w:div w:id="1141654743">
          <w:marLeft w:val="0"/>
          <w:marRight w:val="0"/>
          <w:marTop w:val="0"/>
          <w:marBottom w:val="0"/>
          <w:divBdr>
            <w:top w:val="none" w:sz="0" w:space="0" w:color="auto"/>
            <w:left w:val="none" w:sz="0" w:space="0" w:color="auto"/>
            <w:bottom w:val="none" w:sz="0" w:space="0" w:color="auto"/>
            <w:right w:val="none" w:sz="0" w:space="0" w:color="auto"/>
          </w:divBdr>
        </w:div>
        <w:div w:id="1341539785">
          <w:marLeft w:val="0"/>
          <w:marRight w:val="0"/>
          <w:marTop w:val="0"/>
          <w:marBottom w:val="0"/>
          <w:divBdr>
            <w:top w:val="none" w:sz="0" w:space="0" w:color="auto"/>
            <w:left w:val="none" w:sz="0" w:space="0" w:color="auto"/>
            <w:bottom w:val="none" w:sz="0" w:space="0" w:color="auto"/>
            <w:right w:val="none" w:sz="0" w:space="0" w:color="auto"/>
          </w:divBdr>
        </w:div>
        <w:div w:id="1539010324">
          <w:marLeft w:val="0"/>
          <w:marRight w:val="0"/>
          <w:marTop w:val="0"/>
          <w:marBottom w:val="0"/>
          <w:divBdr>
            <w:top w:val="none" w:sz="0" w:space="0" w:color="auto"/>
            <w:left w:val="none" w:sz="0" w:space="0" w:color="auto"/>
            <w:bottom w:val="none" w:sz="0" w:space="0" w:color="auto"/>
            <w:right w:val="none" w:sz="0" w:space="0" w:color="auto"/>
          </w:divBdr>
        </w:div>
        <w:div w:id="1578052968">
          <w:marLeft w:val="0"/>
          <w:marRight w:val="0"/>
          <w:marTop w:val="0"/>
          <w:marBottom w:val="0"/>
          <w:divBdr>
            <w:top w:val="none" w:sz="0" w:space="0" w:color="auto"/>
            <w:left w:val="none" w:sz="0" w:space="0" w:color="auto"/>
            <w:bottom w:val="none" w:sz="0" w:space="0" w:color="auto"/>
            <w:right w:val="none" w:sz="0" w:space="0" w:color="auto"/>
          </w:divBdr>
        </w:div>
        <w:div w:id="1704210666">
          <w:marLeft w:val="0"/>
          <w:marRight w:val="0"/>
          <w:marTop w:val="0"/>
          <w:marBottom w:val="0"/>
          <w:divBdr>
            <w:top w:val="none" w:sz="0" w:space="0" w:color="auto"/>
            <w:left w:val="none" w:sz="0" w:space="0" w:color="auto"/>
            <w:bottom w:val="none" w:sz="0" w:space="0" w:color="auto"/>
            <w:right w:val="none" w:sz="0" w:space="0" w:color="auto"/>
          </w:divBdr>
        </w:div>
        <w:div w:id="1829711753">
          <w:marLeft w:val="0"/>
          <w:marRight w:val="0"/>
          <w:marTop w:val="0"/>
          <w:marBottom w:val="0"/>
          <w:divBdr>
            <w:top w:val="none" w:sz="0" w:space="0" w:color="auto"/>
            <w:left w:val="none" w:sz="0" w:space="0" w:color="auto"/>
            <w:bottom w:val="none" w:sz="0" w:space="0" w:color="auto"/>
            <w:right w:val="none" w:sz="0" w:space="0" w:color="auto"/>
          </w:divBdr>
        </w:div>
        <w:div w:id="1972007042">
          <w:marLeft w:val="0"/>
          <w:marRight w:val="0"/>
          <w:marTop w:val="0"/>
          <w:marBottom w:val="0"/>
          <w:divBdr>
            <w:top w:val="none" w:sz="0" w:space="0" w:color="auto"/>
            <w:left w:val="none" w:sz="0" w:space="0" w:color="auto"/>
            <w:bottom w:val="none" w:sz="0" w:space="0" w:color="auto"/>
            <w:right w:val="none" w:sz="0" w:space="0" w:color="auto"/>
          </w:divBdr>
        </w:div>
        <w:div w:id="2013608453">
          <w:marLeft w:val="0"/>
          <w:marRight w:val="0"/>
          <w:marTop w:val="0"/>
          <w:marBottom w:val="0"/>
          <w:divBdr>
            <w:top w:val="none" w:sz="0" w:space="0" w:color="auto"/>
            <w:left w:val="none" w:sz="0" w:space="0" w:color="auto"/>
            <w:bottom w:val="none" w:sz="0" w:space="0" w:color="auto"/>
            <w:right w:val="none" w:sz="0" w:space="0" w:color="auto"/>
          </w:divBdr>
        </w:div>
      </w:divsChild>
    </w:div>
    <w:div w:id="344869739">
      <w:bodyDiv w:val="1"/>
      <w:marLeft w:val="0"/>
      <w:marRight w:val="0"/>
      <w:marTop w:val="0"/>
      <w:marBottom w:val="0"/>
      <w:divBdr>
        <w:top w:val="none" w:sz="0" w:space="0" w:color="auto"/>
        <w:left w:val="none" w:sz="0" w:space="0" w:color="auto"/>
        <w:bottom w:val="none" w:sz="0" w:space="0" w:color="auto"/>
        <w:right w:val="none" w:sz="0" w:space="0" w:color="auto"/>
      </w:divBdr>
      <w:divsChild>
        <w:div w:id="1785338">
          <w:marLeft w:val="0"/>
          <w:marRight w:val="0"/>
          <w:marTop w:val="0"/>
          <w:marBottom w:val="0"/>
          <w:divBdr>
            <w:top w:val="none" w:sz="0" w:space="0" w:color="auto"/>
            <w:left w:val="none" w:sz="0" w:space="0" w:color="auto"/>
            <w:bottom w:val="none" w:sz="0" w:space="0" w:color="auto"/>
            <w:right w:val="none" w:sz="0" w:space="0" w:color="auto"/>
          </w:divBdr>
        </w:div>
        <w:div w:id="520583980">
          <w:marLeft w:val="0"/>
          <w:marRight w:val="0"/>
          <w:marTop w:val="0"/>
          <w:marBottom w:val="0"/>
          <w:divBdr>
            <w:top w:val="none" w:sz="0" w:space="0" w:color="auto"/>
            <w:left w:val="none" w:sz="0" w:space="0" w:color="auto"/>
            <w:bottom w:val="none" w:sz="0" w:space="0" w:color="auto"/>
            <w:right w:val="none" w:sz="0" w:space="0" w:color="auto"/>
          </w:divBdr>
        </w:div>
        <w:div w:id="953755797">
          <w:marLeft w:val="0"/>
          <w:marRight w:val="0"/>
          <w:marTop w:val="0"/>
          <w:marBottom w:val="0"/>
          <w:divBdr>
            <w:top w:val="none" w:sz="0" w:space="0" w:color="auto"/>
            <w:left w:val="none" w:sz="0" w:space="0" w:color="auto"/>
            <w:bottom w:val="none" w:sz="0" w:space="0" w:color="auto"/>
            <w:right w:val="none" w:sz="0" w:space="0" w:color="auto"/>
          </w:divBdr>
        </w:div>
        <w:div w:id="1099330309">
          <w:marLeft w:val="0"/>
          <w:marRight w:val="0"/>
          <w:marTop w:val="0"/>
          <w:marBottom w:val="0"/>
          <w:divBdr>
            <w:top w:val="none" w:sz="0" w:space="0" w:color="auto"/>
            <w:left w:val="none" w:sz="0" w:space="0" w:color="auto"/>
            <w:bottom w:val="none" w:sz="0" w:space="0" w:color="auto"/>
            <w:right w:val="none" w:sz="0" w:space="0" w:color="auto"/>
          </w:divBdr>
        </w:div>
        <w:div w:id="1099984176">
          <w:marLeft w:val="0"/>
          <w:marRight w:val="0"/>
          <w:marTop w:val="0"/>
          <w:marBottom w:val="0"/>
          <w:divBdr>
            <w:top w:val="none" w:sz="0" w:space="0" w:color="auto"/>
            <w:left w:val="none" w:sz="0" w:space="0" w:color="auto"/>
            <w:bottom w:val="none" w:sz="0" w:space="0" w:color="auto"/>
            <w:right w:val="none" w:sz="0" w:space="0" w:color="auto"/>
          </w:divBdr>
        </w:div>
        <w:div w:id="1225095501">
          <w:marLeft w:val="0"/>
          <w:marRight w:val="0"/>
          <w:marTop w:val="0"/>
          <w:marBottom w:val="0"/>
          <w:divBdr>
            <w:top w:val="none" w:sz="0" w:space="0" w:color="auto"/>
            <w:left w:val="none" w:sz="0" w:space="0" w:color="auto"/>
            <w:bottom w:val="none" w:sz="0" w:space="0" w:color="auto"/>
            <w:right w:val="none" w:sz="0" w:space="0" w:color="auto"/>
          </w:divBdr>
        </w:div>
        <w:div w:id="1598445113">
          <w:marLeft w:val="0"/>
          <w:marRight w:val="0"/>
          <w:marTop w:val="0"/>
          <w:marBottom w:val="0"/>
          <w:divBdr>
            <w:top w:val="none" w:sz="0" w:space="0" w:color="auto"/>
            <w:left w:val="none" w:sz="0" w:space="0" w:color="auto"/>
            <w:bottom w:val="none" w:sz="0" w:space="0" w:color="auto"/>
            <w:right w:val="none" w:sz="0" w:space="0" w:color="auto"/>
          </w:divBdr>
        </w:div>
        <w:div w:id="1787692983">
          <w:marLeft w:val="0"/>
          <w:marRight w:val="0"/>
          <w:marTop w:val="0"/>
          <w:marBottom w:val="0"/>
          <w:divBdr>
            <w:top w:val="none" w:sz="0" w:space="0" w:color="auto"/>
            <w:left w:val="none" w:sz="0" w:space="0" w:color="auto"/>
            <w:bottom w:val="none" w:sz="0" w:space="0" w:color="auto"/>
            <w:right w:val="none" w:sz="0" w:space="0" w:color="auto"/>
          </w:divBdr>
        </w:div>
        <w:div w:id="1916208587">
          <w:marLeft w:val="0"/>
          <w:marRight w:val="0"/>
          <w:marTop w:val="0"/>
          <w:marBottom w:val="0"/>
          <w:divBdr>
            <w:top w:val="none" w:sz="0" w:space="0" w:color="auto"/>
            <w:left w:val="none" w:sz="0" w:space="0" w:color="auto"/>
            <w:bottom w:val="none" w:sz="0" w:space="0" w:color="auto"/>
            <w:right w:val="none" w:sz="0" w:space="0" w:color="auto"/>
          </w:divBdr>
        </w:div>
        <w:div w:id="1961717460">
          <w:marLeft w:val="0"/>
          <w:marRight w:val="0"/>
          <w:marTop w:val="0"/>
          <w:marBottom w:val="0"/>
          <w:divBdr>
            <w:top w:val="none" w:sz="0" w:space="0" w:color="auto"/>
            <w:left w:val="none" w:sz="0" w:space="0" w:color="auto"/>
            <w:bottom w:val="none" w:sz="0" w:space="0" w:color="auto"/>
            <w:right w:val="none" w:sz="0" w:space="0" w:color="auto"/>
          </w:divBdr>
        </w:div>
        <w:div w:id="1966698072">
          <w:marLeft w:val="0"/>
          <w:marRight w:val="0"/>
          <w:marTop w:val="0"/>
          <w:marBottom w:val="0"/>
          <w:divBdr>
            <w:top w:val="none" w:sz="0" w:space="0" w:color="auto"/>
            <w:left w:val="none" w:sz="0" w:space="0" w:color="auto"/>
            <w:bottom w:val="none" w:sz="0" w:space="0" w:color="auto"/>
            <w:right w:val="none" w:sz="0" w:space="0" w:color="auto"/>
          </w:divBdr>
        </w:div>
        <w:div w:id="1997294253">
          <w:marLeft w:val="0"/>
          <w:marRight w:val="0"/>
          <w:marTop w:val="0"/>
          <w:marBottom w:val="0"/>
          <w:divBdr>
            <w:top w:val="none" w:sz="0" w:space="0" w:color="auto"/>
            <w:left w:val="none" w:sz="0" w:space="0" w:color="auto"/>
            <w:bottom w:val="none" w:sz="0" w:space="0" w:color="auto"/>
            <w:right w:val="none" w:sz="0" w:space="0" w:color="auto"/>
          </w:divBdr>
        </w:div>
      </w:divsChild>
    </w:div>
    <w:div w:id="354426306">
      <w:bodyDiv w:val="1"/>
      <w:marLeft w:val="0"/>
      <w:marRight w:val="0"/>
      <w:marTop w:val="0"/>
      <w:marBottom w:val="0"/>
      <w:divBdr>
        <w:top w:val="none" w:sz="0" w:space="0" w:color="auto"/>
        <w:left w:val="none" w:sz="0" w:space="0" w:color="auto"/>
        <w:bottom w:val="none" w:sz="0" w:space="0" w:color="auto"/>
        <w:right w:val="none" w:sz="0" w:space="0" w:color="auto"/>
      </w:divBdr>
      <w:divsChild>
        <w:div w:id="37049995">
          <w:marLeft w:val="0"/>
          <w:marRight w:val="0"/>
          <w:marTop w:val="0"/>
          <w:marBottom w:val="0"/>
          <w:divBdr>
            <w:top w:val="none" w:sz="0" w:space="0" w:color="auto"/>
            <w:left w:val="none" w:sz="0" w:space="0" w:color="auto"/>
            <w:bottom w:val="none" w:sz="0" w:space="0" w:color="auto"/>
            <w:right w:val="none" w:sz="0" w:space="0" w:color="auto"/>
          </w:divBdr>
        </w:div>
        <w:div w:id="66196402">
          <w:marLeft w:val="0"/>
          <w:marRight w:val="0"/>
          <w:marTop w:val="0"/>
          <w:marBottom w:val="0"/>
          <w:divBdr>
            <w:top w:val="none" w:sz="0" w:space="0" w:color="auto"/>
            <w:left w:val="none" w:sz="0" w:space="0" w:color="auto"/>
            <w:bottom w:val="none" w:sz="0" w:space="0" w:color="auto"/>
            <w:right w:val="none" w:sz="0" w:space="0" w:color="auto"/>
          </w:divBdr>
        </w:div>
        <w:div w:id="288780189">
          <w:marLeft w:val="0"/>
          <w:marRight w:val="0"/>
          <w:marTop w:val="0"/>
          <w:marBottom w:val="0"/>
          <w:divBdr>
            <w:top w:val="none" w:sz="0" w:space="0" w:color="auto"/>
            <w:left w:val="none" w:sz="0" w:space="0" w:color="auto"/>
            <w:bottom w:val="none" w:sz="0" w:space="0" w:color="auto"/>
            <w:right w:val="none" w:sz="0" w:space="0" w:color="auto"/>
          </w:divBdr>
        </w:div>
        <w:div w:id="295528265">
          <w:marLeft w:val="0"/>
          <w:marRight w:val="0"/>
          <w:marTop w:val="0"/>
          <w:marBottom w:val="0"/>
          <w:divBdr>
            <w:top w:val="none" w:sz="0" w:space="0" w:color="auto"/>
            <w:left w:val="none" w:sz="0" w:space="0" w:color="auto"/>
            <w:bottom w:val="none" w:sz="0" w:space="0" w:color="auto"/>
            <w:right w:val="none" w:sz="0" w:space="0" w:color="auto"/>
          </w:divBdr>
        </w:div>
        <w:div w:id="357435715">
          <w:marLeft w:val="0"/>
          <w:marRight w:val="0"/>
          <w:marTop w:val="0"/>
          <w:marBottom w:val="0"/>
          <w:divBdr>
            <w:top w:val="none" w:sz="0" w:space="0" w:color="auto"/>
            <w:left w:val="none" w:sz="0" w:space="0" w:color="auto"/>
            <w:bottom w:val="none" w:sz="0" w:space="0" w:color="auto"/>
            <w:right w:val="none" w:sz="0" w:space="0" w:color="auto"/>
          </w:divBdr>
        </w:div>
        <w:div w:id="530994678">
          <w:marLeft w:val="0"/>
          <w:marRight w:val="0"/>
          <w:marTop w:val="0"/>
          <w:marBottom w:val="0"/>
          <w:divBdr>
            <w:top w:val="none" w:sz="0" w:space="0" w:color="auto"/>
            <w:left w:val="none" w:sz="0" w:space="0" w:color="auto"/>
            <w:bottom w:val="none" w:sz="0" w:space="0" w:color="auto"/>
            <w:right w:val="none" w:sz="0" w:space="0" w:color="auto"/>
          </w:divBdr>
        </w:div>
        <w:div w:id="855656847">
          <w:marLeft w:val="0"/>
          <w:marRight w:val="0"/>
          <w:marTop w:val="0"/>
          <w:marBottom w:val="0"/>
          <w:divBdr>
            <w:top w:val="none" w:sz="0" w:space="0" w:color="auto"/>
            <w:left w:val="none" w:sz="0" w:space="0" w:color="auto"/>
            <w:bottom w:val="none" w:sz="0" w:space="0" w:color="auto"/>
            <w:right w:val="none" w:sz="0" w:space="0" w:color="auto"/>
          </w:divBdr>
        </w:div>
        <w:div w:id="1316572698">
          <w:marLeft w:val="0"/>
          <w:marRight w:val="0"/>
          <w:marTop w:val="0"/>
          <w:marBottom w:val="0"/>
          <w:divBdr>
            <w:top w:val="none" w:sz="0" w:space="0" w:color="auto"/>
            <w:left w:val="none" w:sz="0" w:space="0" w:color="auto"/>
            <w:bottom w:val="none" w:sz="0" w:space="0" w:color="auto"/>
            <w:right w:val="none" w:sz="0" w:space="0" w:color="auto"/>
          </w:divBdr>
        </w:div>
        <w:div w:id="1414472934">
          <w:marLeft w:val="0"/>
          <w:marRight w:val="0"/>
          <w:marTop w:val="0"/>
          <w:marBottom w:val="0"/>
          <w:divBdr>
            <w:top w:val="none" w:sz="0" w:space="0" w:color="auto"/>
            <w:left w:val="none" w:sz="0" w:space="0" w:color="auto"/>
            <w:bottom w:val="none" w:sz="0" w:space="0" w:color="auto"/>
            <w:right w:val="none" w:sz="0" w:space="0" w:color="auto"/>
          </w:divBdr>
        </w:div>
        <w:div w:id="1782988384">
          <w:marLeft w:val="0"/>
          <w:marRight w:val="0"/>
          <w:marTop w:val="0"/>
          <w:marBottom w:val="0"/>
          <w:divBdr>
            <w:top w:val="none" w:sz="0" w:space="0" w:color="auto"/>
            <w:left w:val="none" w:sz="0" w:space="0" w:color="auto"/>
            <w:bottom w:val="none" w:sz="0" w:space="0" w:color="auto"/>
            <w:right w:val="none" w:sz="0" w:space="0" w:color="auto"/>
          </w:divBdr>
        </w:div>
        <w:div w:id="1903830422">
          <w:marLeft w:val="0"/>
          <w:marRight w:val="0"/>
          <w:marTop w:val="0"/>
          <w:marBottom w:val="0"/>
          <w:divBdr>
            <w:top w:val="none" w:sz="0" w:space="0" w:color="auto"/>
            <w:left w:val="none" w:sz="0" w:space="0" w:color="auto"/>
            <w:bottom w:val="none" w:sz="0" w:space="0" w:color="auto"/>
            <w:right w:val="none" w:sz="0" w:space="0" w:color="auto"/>
          </w:divBdr>
        </w:div>
        <w:div w:id="2070301375">
          <w:marLeft w:val="0"/>
          <w:marRight w:val="0"/>
          <w:marTop w:val="0"/>
          <w:marBottom w:val="0"/>
          <w:divBdr>
            <w:top w:val="none" w:sz="0" w:space="0" w:color="auto"/>
            <w:left w:val="none" w:sz="0" w:space="0" w:color="auto"/>
            <w:bottom w:val="none" w:sz="0" w:space="0" w:color="auto"/>
            <w:right w:val="none" w:sz="0" w:space="0" w:color="auto"/>
          </w:divBdr>
        </w:div>
      </w:divsChild>
    </w:div>
    <w:div w:id="569121186">
      <w:bodyDiv w:val="1"/>
      <w:marLeft w:val="0"/>
      <w:marRight w:val="0"/>
      <w:marTop w:val="0"/>
      <w:marBottom w:val="0"/>
      <w:divBdr>
        <w:top w:val="none" w:sz="0" w:space="0" w:color="auto"/>
        <w:left w:val="none" w:sz="0" w:space="0" w:color="auto"/>
        <w:bottom w:val="none" w:sz="0" w:space="0" w:color="auto"/>
        <w:right w:val="none" w:sz="0" w:space="0" w:color="auto"/>
      </w:divBdr>
      <w:divsChild>
        <w:div w:id="1670404063">
          <w:marLeft w:val="0"/>
          <w:marRight w:val="0"/>
          <w:marTop w:val="0"/>
          <w:marBottom w:val="0"/>
          <w:divBdr>
            <w:top w:val="none" w:sz="0" w:space="0" w:color="auto"/>
            <w:left w:val="none" w:sz="0" w:space="0" w:color="auto"/>
            <w:bottom w:val="none" w:sz="0" w:space="0" w:color="auto"/>
            <w:right w:val="none" w:sz="0" w:space="0" w:color="auto"/>
          </w:divBdr>
        </w:div>
      </w:divsChild>
    </w:div>
    <w:div w:id="656610318">
      <w:bodyDiv w:val="1"/>
      <w:marLeft w:val="0"/>
      <w:marRight w:val="0"/>
      <w:marTop w:val="0"/>
      <w:marBottom w:val="0"/>
      <w:divBdr>
        <w:top w:val="none" w:sz="0" w:space="0" w:color="auto"/>
        <w:left w:val="none" w:sz="0" w:space="0" w:color="auto"/>
        <w:bottom w:val="none" w:sz="0" w:space="0" w:color="auto"/>
        <w:right w:val="none" w:sz="0" w:space="0" w:color="auto"/>
      </w:divBdr>
      <w:divsChild>
        <w:div w:id="1993096557">
          <w:marLeft w:val="0"/>
          <w:marRight w:val="0"/>
          <w:marTop w:val="0"/>
          <w:marBottom w:val="0"/>
          <w:divBdr>
            <w:top w:val="none" w:sz="0" w:space="0" w:color="auto"/>
            <w:left w:val="none" w:sz="0" w:space="0" w:color="auto"/>
            <w:bottom w:val="none" w:sz="0" w:space="0" w:color="auto"/>
            <w:right w:val="none" w:sz="0" w:space="0" w:color="auto"/>
          </w:divBdr>
          <w:divsChild>
            <w:div w:id="388768223">
              <w:marLeft w:val="0"/>
              <w:marRight w:val="0"/>
              <w:marTop w:val="0"/>
              <w:marBottom w:val="0"/>
              <w:divBdr>
                <w:top w:val="none" w:sz="0" w:space="0" w:color="auto"/>
                <w:left w:val="none" w:sz="0" w:space="0" w:color="auto"/>
                <w:bottom w:val="none" w:sz="0" w:space="0" w:color="auto"/>
                <w:right w:val="none" w:sz="0" w:space="0" w:color="auto"/>
              </w:divBdr>
            </w:div>
            <w:div w:id="542061817">
              <w:marLeft w:val="0"/>
              <w:marRight w:val="0"/>
              <w:marTop w:val="0"/>
              <w:marBottom w:val="0"/>
              <w:divBdr>
                <w:top w:val="none" w:sz="0" w:space="0" w:color="auto"/>
                <w:left w:val="none" w:sz="0" w:space="0" w:color="auto"/>
                <w:bottom w:val="none" w:sz="0" w:space="0" w:color="auto"/>
                <w:right w:val="none" w:sz="0" w:space="0" w:color="auto"/>
              </w:divBdr>
            </w:div>
            <w:div w:id="932587176">
              <w:marLeft w:val="0"/>
              <w:marRight w:val="0"/>
              <w:marTop w:val="0"/>
              <w:marBottom w:val="0"/>
              <w:divBdr>
                <w:top w:val="none" w:sz="0" w:space="0" w:color="auto"/>
                <w:left w:val="none" w:sz="0" w:space="0" w:color="auto"/>
                <w:bottom w:val="none" w:sz="0" w:space="0" w:color="auto"/>
                <w:right w:val="none" w:sz="0" w:space="0" w:color="auto"/>
              </w:divBdr>
            </w:div>
            <w:div w:id="14126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28735">
      <w:bodyDiv w:val="1"/>
      <w:marLeft w:val="0"/>
      <w:marRight w:val="0"/>
      <w:marTop w:val="0"/>
      <w:marBottom w:val="0"/>
      <w:divBdr>
        <w:top w:val="none" w:sz="0" w:space="0" w:color="auto"/>
        <w:left w:val="none" w:sz="0" w:space="0" w:color="auto"/>
        <w:bottom w:val="none" w:sz="0" w:space="0" w:color="auto"/>
        <w:right w:val="none" w:sz="0" w:space="0" w:color="auto"/>
      </w:divBdr>
    </w:div>
    <w:div w:id="1224676109">
      <w:bodyDiv w:val="1"/>
      <w:marLeft w:val="0"/>
      <w:marRight w:val="0"/>
      <w:marTop w:val="0"/>
      <w:marBottom w:val="0"/>
      <w:divBdr>
        <w:top w:val="none" w:sz="0" w:space="0" w:color="auto"/>
        <w:left w:val="none" w:sz="0" w:space="0" w:color="auto"/>
        <w:bottom w:val="none" w:sz="0" w:space="0" w:color="auto"/>
        <w:right w:val="none" w:sz="0" w:space="0" w:color="auto"/>
      </w:divBdr>
    </w:div>
    <w:div w:id="1234852267">
      <w:bodyDiv w:val="1"/>
      <w:marLeft w:val="0"/>
      <w:marRight w:val="0"/>
      <w:marTop w:val="0"/>
      <w:marBottom w:val="0"/>
      <w:divBdr>
        <w:top w:val="none" w:sz="0" w:space="0" w:color="auto"/>
        <w:left w:val="none" w:sz="0" w:space="0" w:color="auto"/>
        <w:bottom w:val="none" w:sz="0" w:space="0" w:color="auto"/>
        <w:right w:val="none" w:sz="0" w:space="0" w:color="auto"/>
      </w:divBdr>
      <w:divsChild>
        <w:div w:id="194932870">
          <w:marLeft w:val="0"/>
          <w:marRight w:val="0"/>
          <w:marTop w:val="0"/>
          <w:marBottom w:val="0"/>
          <w:divBdr>
            <w:top w:val="none" w:sz="0" w:space="0" w:color="auto"/>
            <w:left w:val="none" w:sz="0" w:space="0" w:color="auto"/>
            <w:bottom w:val="none" w:sz="0" w:space="0" w:color="auto"/>
            <w:right w:val="none" w:sz="0" w:space="0" w:color="auto"/>
          </w:divBdr>
        </w:div>
        <w:div w:id="340010051">
          <w:marLeft w:val="0"/>
          <w:marRight w:val="0"/>
          <w:marTop w:val="0"/>
          <w:marBottom w:val="0"/>
          <w:divBdr>
            <w:top w:val="none" w:sz="0" w:space="0" w:color="auto"/>
            <w:left w:val="none" w:sz="0" w:space="0" w:color="auto"/>
            <w:bottom w:val="none" w:sz="0" w:space="0" w:color="auto"/>
            <w:right w:val="none" w:sz="0" w:space="0" w:color="auto"/>
          </w:divBdr>
        </w:div>
        <w:div w:id="401177638">
          <w:marLeft w:val="0"/>
          <w:marRight w:val="0"/>
          <w:marTop w:val="0"/>
          <w:marBottom w:val="0"/>
          <w:divBdr>
            <w:top w:val="none" w:sz="0" w:space="0" w:color="auto"/>
            <w:left w:val="none" w:sz="0" w:space="0" w:color="auto"/>
            <w:bottom w:val="none" w:sz="0" w:space="0" w:color="auto"/>
            <w:right w:val="none" w:sz="0" w:space="0" w:color="auto"/>
          </w:divBdr>
        </w:div>
        <w:div w:id="412243429">
          <w:marLeft w:val="0"/>
          <w:marRight w:val="0"/>
          <w:marTop w:val="0"/>
          <w:marBottom w:val="0"/>
          <w:divBdr>
            <w:top w:val="none" w:sz="0" w:space="0" w:color="auto"/>
            <w:left w:val="none" w:sz="0" w:space="0" w:color="auto"/>
            <w:bottom w:val="none" w:sz="0" w:space="0" w:color="auto"/>
            <w:right w:val="none" w:sz="0" w:space="0" w:color="auto"/>
          </w:divBdr>
        </w:div>
        <w:div w:id="635843840">
          <w:marLeft w:val="0"/>
          <w:marRight w:val="0"/>
          <w:marTop w:val="0"/>
          <w:marBottom w:val="0"/>
          <w:divBdr>
            <w:top w:val="none" w:sz="0" w:space="0" w:color="auto"/>
            <w:left w:val="none" w:sz="0" w:space="0" w:color="auto"/>
            <w:bottom w:val="none" w:sz="0" w:space="0" w:color="auto"/>
            <w:right w:val="none" w:sz="0" w:space="0" w:color="auto"/>
          </w:divBdr>
        </w:div>
        <w:div w:id="753861286">
          <w:marLeft w:val="0"/>
          <w:marRight w:val="0"/>
          <w:marTop w:val="0"/>
          <w:marBottom w:val="0"/>
          <w:divBdr>
            <w:top w:val="none" w:sz="0" w:space="0" w:color="auto"/>
            <w:left w:val="none" w:sz="0" w:space="0" w:color="auto"/>
            <w:bottom w:val="none" w:sz="0" w:space="0" w:color="auto"/>
            <w:right w:val="none" w:sz="0" w:space="0" w:color="auto"/>
          </w:divBdr>
        </w:div>
        <w:div w:id="840703853">
          <w:marLeft w:val="0"/>
          <w:marRight w:val="0"/>
          <w:marTop w:val="0"/>
          <w:marBottom w:val="0"/>
          <w:divBdr>
            <w:top w:val="none" w:sz="0" w:space="0" w:color="auto"/>
            <w:left w:val="none" w:sz="0" w:space="0" w:color="auto"/>
            <w:bottom w:val="none" w:sz="0" w:space="0" w:color="auto"/>
            <w:right w:val="none" w:sz="0" w:space="0" w:color="auto"/>
          </w:divBdr>
        </w:div>
        <w:div w:id="1167597837">
          <w:marLeft w:val="0"/>
          <w:marRight w:val="0"/>
          <w:marTop w:val="0"/>
          <w:marBottom w:val="0"/>
          <w:divBdr>
            <w:top w:val="none" w:sz="0" w:space="0" w:color="auto"/>
            <w:left w:val="none" w:sz="0" w:space="0" w:color="auto"/>
            <w:bottom w:val="none" w:sz="0" w:space="0" w:color="auto"/>
            <w:right w:val="none" w:sz="0" w:space="0" w:color="auto"/>
          </w:divBdr>
        </w:div>
        <w:div w:id="1197506289">
          <w:marLeft w:val="0"/>
          <w:marRight w:val="0"/>
          <w:marTop w:val="0"/>
          <w:marBottom w:val="0"/>
          <w:divBdr>
            <w:top w:val="none" w:sz="0" w:space="0" w:color="auto"/>
            <w:left w:val="none" w:sz="0" w:space="0" w:color="auto"/>
            <w:bottom w:val="none" w:sz="0" w:space="0" w:color="auto"/>
            <w:right w:val="none" w:sz="0" w:space="0" w:color="auto"/>
          </w:divBdr>
        </w:div>
        <w:div w:id="1677804449">
          <w:marLeft w:val="0"/>
          <w:marRight w:val="0"/>
          <w:marTop w:val="0"/>
          <w:marBottom w:val="0"/>
          <w:divBdr>
            <w:top w:val="none" w:sz="0" w:space="0" w:color="auto"/>
            <w:left w:val="none" w:sz="0" w:space="0" w:color="auto"/>
            <w:bottom w:val="none" w:sz="0" w:space="0" w:color="auto"/>
            <w:right w:val="none" w:sz="0" w:space="0" w:color="auto"/>
          </w:divBdr>
        </w:div>
        <w:div w:id="1687248560">
          <w:marLeft w:val="0"/>
          <w:marRight w:val="0"/>
          <w:marTop w:val="0"/>
          <w:marBottom w:val="0"/>
          <w:divBdr>
            <w:top w:val="none" w:sz="0" w:space="0" w:color="auto"/>
            <w:left w:val="none" w:sz="0" w:space="0" w:color="auto"/>
            <w:bottom w:val="none" w:sz="0" w:space="0" w:color="auto"/>
            <w:right w:val="none" w:sz="0" w:space="0" w:color="auto"/>
          </w:divBdr>
        </w:div>
        <w:div w:id="2120292978">
          <w:marLeft w:val="0"/>
          <w:marRight w:val="0"/>
          <w:marTop w:val="0"/>
          <w:marBottom w:val="0"/>
          <w:divBdr>
            <w:top w:val="none" w:sz="0" w:space="0" w:color="auto"/>
            <w:left w:val="none" w:sz="0" w:space="0" w:color="auto"/>
            <w:bottom w:val="none" w:sz="0" w:space="0" w:color="auto"/>
            <w:right w:val="none" w:sz="0" w:space="0" w:color="auto"/>
          </w:divBdr>
        </w:div>
      </w:divsChild>
    </w:div>
    <w:div w:id="1439715879">
      <w:bodyDiv w:val="1"/>
      <w:marLeft w:val="0"/>
      <w:marRight w:val="0"/>
      <w:marTop w:val="0"/>
      <w:marBottom w:val="0"/>
      <w:divBdr>
        <w:top w:val="none" w:sz="0" w:space="0" w:color="auto"/>
        <w:left w:val="none" w:sz="0" w:space="0" w:color="auto"/>
        <w:bottom w:val="none" w:sz="0" w:space="0" w:color="auto"/>
        <w:right w:val="none" w:sz="0" w:space="0" w:color="auto"/>
      </w:divBdr>
      <w:divsChild>
        <w:div w:id="210964967">
          <w:marLeft w:val="0"/>
          <w:marRight w:val="0"/>
          <w:marTop w:val="0"/>
          <w:marBottom w:val="0"/>
          <w:divBdr>
            <w:top w:val="none" w:sz="0" w:space="0" w:color="auto"/>
            <w:left w:val="none" w:sz="0" w:space="0" w:color="auto"/>
            <w:bottom w:val="none" w:sz="0" w:space="0" w:color="auto"/>
            <w:right w:val="none" w:sz="0" w:space="0" w:color="auto"/>
          </w:divBdr>
        </w:div>
      </w:divsChild>
    </w:div>
    <w:div w:id="1662276835">
      <w:bodyDiv w:val="1"/>
      <w:marLeft w:val="0"/>
      <w:marRight w:val="0"/>
      <w:marTop w:val="0"/>
      <w:marBottom w:val="0"/>
      <w:divBdr>
        <w:top w:val="none" w:sz="0" w:space="0" w:color="auto"/>
        <w:left w:val="none" w:sz="0" w:space="0" w:color="auto"/>
        <w:bottom w:val="none" w:sz="0" w:space="0" w:color="auto"/>
        <w:right w:val="none" w:sz="0" w:space="0" w:color="auto"/>
      </w:divBdr>
      <w:divsChild>
        <w:div w:id="164899908">
          <w:marLeft w:val="0"/>
          <w:marRight w:val="0"/>
          <w:marTop w:val="0"/>
          <w:marBottom w:val="0"/>
          <w:divBdr>
            <w:top w:val="none" w:sz="0" w:space="0" w:color="auto"/>
            <w:left w:val="none" w:sz="0" w:space="0" w:color="auto"/>
            <w:bottom w:val="none" w:sz="0" w:space="0" w:color="auto"/>
            <w:right w:val="none" w:sz="0" w:space="0" w:color="auto"/>
          </w:divBdr>
        </w:div>
        <w:div w:id="223106958">
          <w:marLeft w:val="0"/>
          <w:marRight w:val="0"/>
          <w:marTop w:val="0"/>
          <w:marBottom w:val="0"/>
          <w:divBdr>
            <w:top w:val="none" w:sz="0" w:space="0" w:color="auto"/>
            <w:left w:val="none" w:sz="0" w:space="0" w:color="auto"/>
            <w:bottom w:val="none" w:sz="0" w:space="0" w:color="auto"/>
            <w:right w:val="none" w:sz="0" w:space="0" w:color="auto"/>
          </w:divBdr>
        </w:div>
        <w:div w:id="535578577">
          <w:marLeft w:val="0"/>
          <w:marRight w:val="0"/>
          <w:marTop w:val="0"/>
          <w:marBottom w:val="0"/>
          <w:divBdr>
            <w:top w:val="none" w:sz="0" w:space="0" w:color="auto"/>
            <w:left w:val="none" w:sz="0" w:space="0" w:color="auto"/>
            <w:bottom w:val="none" w:sz="0" w:space="0" w:color="auto"/>
            <w:right w:val="none" w:sz="0" w:space="0" w:color="auto"/>
          </w:divBdr>
        </w:div>
        <w:div w:id="675813502">
          <w:marLeft w:val="0"/>
          <w:marRight w:val="0"/>
          <w:marTop w:val="0"/>
          <w:marBottom w:val="0"/>
          <w:divBdr>
            <w:top w:val="none" w:sz="0" w:space="0" w:color="auto"/>
            <w:left w:val="none" w:sz="0" w:space="0" w:color="auto"/>
            <w:bottom w:val="none" w:sz="0" w:space="0" w:color="auto"/>
            <w:right w:val="none" w:sz="0" w:space="0" w:color="auto"/>
          </w:divBdr>
        </w:div>
        <w:div w:id="702559969">
          <w:marLeft w:val="0"/>
          <w:marRight w:val="0"/>
          <w:marTop w:val="0"/>
          <w:marBottom w:val="0"/>
          <w:divBdr>
            <w:top w:val="none" w:sz="0" w:space="0" w:color="auto"/>
            <w:left w:val="none" w:sz="0" w:space="0" w:color="auto"/>
            <w:bottom w:val="none" w:sz="0" w:space="0" w:color="auto"/>
            <w:right w:val="none" w:sz="0" w:space="0" w:color="auto"/>
          </w:divBdr>
        </w:div>
        <w:div w:id="853957683">
          <w:marLeft w:val="0"/>
          <w:marRight w:val="0"/>
          <w:marTop w:val="0"/>
          <w:marBottom w:val="0"/>
          <w:divBdr>
            <w:top w:val="none" w:sz="0" w:space="0" w:color="auto"/>
            <w:left w:val="none" w:sz="0" w:space="0" w:color="auto"/>
            <w:bottom w:val="none" w:sz="0" w:space="0" w:color="auto"/>
            <w:right w:val="none" w:sz="0" w:space="0" w:color="auto"/>
          </w:divBdr>
        </w:div>
        <w:div w:id="854734244">
          <w:marLeft w:val="0"/>
          <w:marRight w:val="0"/>
          <w:marTop w:val="0"/>
          <w:marBottom w:val="0"/>
          <w:divBdr>
            <w:top w:val="none" w:sz="0" w:space="0" w:color="auto"/>
            <w:left w:val="none" w:sz="0" w:space="0" w:color="auto"/>
            <w:bottom w:val="none" w:sz="0" w:space="0" w:color="auto"/>
            <w:right w:val="none" w:sz="0" w:space="0" w:color="auto"/>
          </w:divBdr>
        </w:div>
        <w:div w:id="928856993">
          <w:marLeft w:val="0"/>
          <w:marRight w:val="0"/>
          <w:marTop w:val="0"/>
          <w:marBottom w:val="0"/>
          <w:divBdr>
            <w:top w:val="none" w:sz="0" w:space="0" w:color="auto"/>
            <w:left w:val="none" w:sz="0" w:space="0" w:color="auto"/>
            <w:bottom w:val="none" w:sz="0" w:space="0" w:color="auto"/>
            <w:right w:val="none" w:sz="0" w:space="0" w:color="auto"/>
          </w:divBdr>
        </w:div>
        <w:div w:id="988746673">
          <w:marLeft w:val="0"/>
          <w:marRight w:val="0"/>
          <w:marTop w:val="0"/>
          <w:marBottom w:val="0"/>
          <w:divBdr>
            <w:top w:val="none" w:sz="0" w:space="0" w:color="auto"/>
            <w:left w:val="none" w:sz="0" w:space="0" w:color="auto"/>
            <w:bottom w:val="none" w:sz="0" w:space="0" w:color="auto"/>
            <w:right w:val="none" w:sz="0" w:space="0" w:color="auto"/>
          </w:divBdr>
        </w:div>
        <w:div w:id="989331618">
          <w:marLeft w:val="0"/>
          <w:marRight w:val="0"/>
          <w:marTop w:val="0"/>
          <w:marBottom w:val="0"/>
          <w:divBdr>
            <w:top w:val="none" w:sz="0" w:space="0" w:color="auto"/>
            <w:left w:val="none" w:sz="0" w:space="0" w:color="auto"/>
            <w:bottom w:val="none" w:sz="0" w:space="0" w:color="auto"/>
            <w:right w:val="none" w:sz="0" w:space="0" w:color="auto"/>
          </w:divBdr>
        </w:div>
        <w:div w:id="1436025197">
          <w:marLeft w:val="0"/>
          <w:marRight w:val="0"/>
          <w:marTop w:val="0"/>
          <w:marBottom w:val="0"/>
          <w:divBdr>
            <w:top w:val="none" w:sz="0" w:space="0" w:color="auto"/>
            <w:left w:val="none" w:sz="0" w:space="0" w:color="auto"/>
            <w:bottom w:val="none" w:sz="0" w:space="0" w:color="auto"/>
            <w:right w:val="none" w:sz="0" w:space="0" w:color="auto"/>
          </w:divBdr>
        </w:div>
        <w:div w:id="1698966665">
          <w:marLeft w:val="0"/>
          <w:marRight w:val="0"/>
          <w:marTop w:val="0"/>
          <w:marBottom w:val="0"/>
          <w:divBdr>
            <w:top w:val="none" w:sz="0" w:space="0" w:color="auto"/>
            <w:left w:val="none" w:sz="0" w:space="0" w:color="auto"/>
            <w:bottom w:val="none" w:sz="0" w:space="0" w:color="auto"/>
            <w:right w:val="none" w:sz="0" w:space="0" w:color="auto"/>
          </w:divBdr>
        </w:div>
      </w:divsChild>
    </w:div>
    <w:div w:id="1848714836">
      <w:bodyDiv w:val="1"/>
      <w:marLeft w:val="0"/>
      <w:marRight w:val="0"/>
      <w:marTop w:val="0"/>
      <w:marBottom w:val="0"/>
      <w:divBdr>
        <w:top w:val="none" w:sz="0" w:space="0" w:color="auto"/>
        <w:left w:val="none" w:sz="0" w:space="0" w:color="auto"/>
        <w:bottom w:val="none" w:sz="0" w:space="0" w:color="auto"/>
        <w:right w:val="none" w:sz="0" w:space="0" w:color="auto"/>
      </w:divBdr>
      <w:divsChild>
        <w:div w:id="129832469">
          <w:marLeft w:val="0"/>
          <w:marRight w:val="0"/>
          <w:marTop w:val="0"/>
          <w:marBottom w:val="0"/>
          <w:divBdr>
            <w:top w:val="none" w:sz="0" w:space="0" w:color="auto"/>
            <w:left w:val="none" w:sz="0" w:space="0" w:color="auto"/>
            <w:bottom w:val="none" w:sz="0" w:space="0" w:color="auto"/>
            <w:right w:val="none" w:sz="0" w:space="0" w:color="auto"/>
          </w:divBdr>
        </w:div>
        <w:div w:id="146868886">
          <w:marLeft w:val="0"/>
          <w:marRight w:val="0"/>
          <w:marTop w:val="0"/>
          <w:marBottom w:val="0"/>
          <w:divBdr>
            <w:top w:val="none" w:sz="0" w:space="0" w:color="auto"/>
            <w:left w:val="none" w:sz="0" w:space="0" w:color="auto"/>
            <w:bottom w:val="none" w:sz="0" w:space="0" w:color="auto"/>
            <w:right w:val="none" w:sz="0" w:space="0" w:color="auto"/>
          </w:divBdr>
        </w:div>
        <w:div w:id="406656879">
          <w:marLeft w:val="0"/>
          <w:marRight w:val="0"/>
          <w:marTop w:val="0"/>
          <w:marBottom w:val="0"/>
          <w:divBdr>
            <w:top w:val="none" w:sz="0" w:space="0" w:color="auto"/>
            <w:left w:val="none" w:sz="0" w:space="0" w:color="auto"/>
            <w:bottom w:val="none" w:sz="0" w:space="0" w:color="auto"/>
            <w:right w:val="none" w:sz="0" w:space="0" w:color="auto"/>
          </w:divBdr>
        </w:div>
        <w:div w:id="416488493">
          <w:marLeft w:val="0"/>
          <w:marRight w:val="0"/>
          <w:marTop w:val="0"/>
          <w:marBottom w:val="0"/>
          <w:divBdr>
            <w:top w:val="none" w:sz="0" w:space="0" w:color="auto"/>
            <w:left w:val="none" w:sz="0" w:space="0" w:color="auto"/>
            <w:bottom w:val="none" w:sz="0" w:space="0" w:color="auto"/>
            <w:right w:val="none" w:sz="0" w:space="0" w:color="auto"/>
          </w:divBdr>
        </w:div>
        <w:div w:id="529074813">
          <w:marLeft w:val="0"/>
          <w:marRight w:val="0"/>
          <w:marTop w:val="0"/>
          <w:marBottom w:val="0"/>
          <w:divBdr>
            <w:top w:val="none" w:sz="0" w:space="0" w:color="auto"/>
            <w:left w:val="none" w:sz="0" w:space="0" w:color="auto"/>
            <w:bottom w:val="none" w:sz="0" w:space="0" w:color="auto"/>
            <w:right w:val="none" w:sz="0" w:space="0" w:color="auto"/>
          </w:divBdr>
        </w:div>
        <w:div w:id="703213595">
          <w:marLeft w:val="0"/>
          <w:marRight w:val="0"/>
          <w:marTop w:val="0"/>
          <w:marBottom w:val="0"/>
          <w:divBdr>
            <w:top w:val="none" w:sz="0" w:space="0" w:color="auto"/>
            <w:left w:val="none" w:sz="0" w:space="0" w:color="auto"/>
            <w:bottom w:val="none" w:sz="0" w:space="0" w:color="auto"/>
            <w:right w:val="none" w:sz="0" w:space="0" w:color="auto"/>
          </w:divBdr>
        </w:div>
        <w:div w:id="750273355">
          <w:marLeft w:val="0"/>
          <w:marRight w:val="0"/>
          <w:marTop w:val="0"/>
          <w:marBottom w:val="0"/>
          <w:divBdr>
            <w:top w:val="none" w:sz="0" w:space="0" w:color="auto"/>
            <w:left w:val="none" w:sz="0" w:space="0" w:color="auto"/>
            <w:bottom w:val="none" w:sz="0" w:space="0" w:color="auto"/>
            <w:right w:val="none" w:sz="0" w:space="0" w:color="auto"/>
          </w:divBdr>
        </w:div>
        <w:div w:id="936131993">
          <w:marLeft w:val="0"/>
          <w:marRight w:val="0"/>
          <w:marTop w:val="0"/>
          <w:marBottom w:val="0"/>
          <w:divBdr>
            <w:top w:val="none" w:sz="0" w:space="0" w:color="auto"/>
            <w:left w:val="none" w:sz="0" w:space="0" w:color="auto"/>
            <w:bottom w:val="none" w:sz="0" w:space="0" w:color="auto"/>
            <w:right w:val="none" w:sz="0" w:space="0" w:color="auto"/>
          </w:divBdr>
        </w:div>
        <w:div w:id="998390584">
          <w:marLeft w:val="0"/>
          <w:marRight w:val="0"/>
          <w:marTop w:val="0"/>
          <w:marBottom w:val="0"/>
          <w:divBdr>
            <w:top w:val="none" w:sz="0" w:space="0" w:color="auto"/>
            <w:left w:val="none" w:sz="0" w:space="0" w:color="auto"/>
            <w:bottom w:val="none" w:sz="0" w:space="0" w:color="auto"/>
            <w:right w:val="none" w:sz="0" w:space="0" w:color="auto"/>
          </w:divBdr>
        </w:div>
        <w:div w:id="1541622595">
          <w:marLeft w:val="0"/>
          <w:marRight w:val="0"/>
          <w:marTop w:val="0"/>
          <w:marBottom w:val="0"/>
          <w:divBdr>
            <w:top w:val="none" w:sz="0" w:space="0" w:color="auto"/>
            <w:left w:val="none" w:sz="0" w:space="0" w:color="auto"/>
            <w:bottom w:val="none" w:sz="0" w:space="0" w:color="auto"/>
            <w:right w:val="none" w:sz="0" w:space="0" w:color="auto"/>
          </w:divBdr>
        </w:div>
        <w:div w:id="1573930259">
          <w:marLeft w:val="0"/>
          <w:marRight w:val="0"/>
          <w:marTop w:val="0"/>
          <w:marBottom w:val="0"/>
          <w:divBdr>
            <w:top w:val="none" w:sz="0" w:space="0" w:color="auto"/>
            <w:left w:val="none" w:sz="0" w:space="0" w:color="auto"/>
            <w:bottom w:val="none" w:sz="0" w:space="0" w:color="auto"/>
            <w:right w:val="none" w:sz="0" w:space="0" w:color="auto"/>
          </w:divBdr>
        </w:div>
        <w:div w:id="17504939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footer" Target="footer3.xml" Id="rId12" /><Relationship Type="http://schemas.openxmlformats.org/officeDocument/2006/relationships/customXml" Target="../customXml/item2.xml" Id="rId17" /><Relationship Type="http://schemas.openxmlformats.org/officeDocument/2006/relationships/styles" Target="styles.xml" Id="rId2" /><Relationship Type="http://schemas.openxmlformats.org/officeDocument/2006/relationships/customXml" Target="../customXml/item1.xml" Id="rId16"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fontTable" Target="fontTable.xml" Id="rId14" /><Relationship Type="http://schemas.microsoft.com/office/2019/05/relationships/documenttasks" Target="/word/tasks.xml" Id="R748f311f4d414377" /><Relationship Type="http://schemas.openxmlformats.org/officeDocument/2006/relationships/hyperlink" Target="mailto:ahoffman41@gatech.edu" TargetMode="External" Id="R4ba285ff902342f1" /><Relationship Type="http://schemas.openxmlformats.org/officeDocument/2006/relationships/hyperlink" Target="mailto:abooth35@gatech.edu" TargetMode="External" Id="Rf215f1c827cb4bfa" /><Relationship Type="http://schemas.openxmlformats.org/officeDocument/2006/relationships/hyperlink" Target="mailto:ambakwe@gatech.edu" TargetMode="External" Id="Raf9df12cfd0641c5" /><Relationship Type="http://schemas.openxmlformats.org/officeDocument/2006/relationships/hyperlink" Target="mailto:gshoemaker3@gatech.edu" TargetMode="External" Id="Rcad36dd0fbd54da1" /><Relationship Type="http://schemas.openxmlformats.org/officeDocument/2006/relationships/hyperlink" Target="mailto:jfreeman93@gatech.edu" TargetMode="External" Id="Re35515b82b6041ce" /><Relationship Type="http://schemas.openxmlformats.org/officeDocument/2006/relationships/hyperlink" Target="mailto:wdodgen3@gatech.edu" TargetMode="External" Id="Rf77efdda01f8479c" /><Relationship Type="http://schemas.openxmlformats.org/officeDocument/2006/relationships/image" Target="/media/image.png" Id="R2b3a970ab1bf4589" /><Relationship Type="http://schemas.openxmlformats.org/officeDocument/2006/relationships/image" Target="/media/image2.png" Id="R17886d684f274ea3" /><Relationship Type="http://schemas.openxmlformats.org/officeDocument/2006/relationships/image" Target="/media/image4.png" Id="R9c7628326aaf4e52" /><Relationship Type="http://schemas.openxmlformats.org/officeDocument/2006/relationships/image" Target="/media/image.jpg" Id="R8ce8f06374d340ba" /><Relationship Type="http://schemas.microsoft.com/office/2019/09/relationships/intelligence" Target="/word/intelligence.xml" Id="R6b9cb13cd4b149fd" /><Relationship Type="http://schemas.openxmlformats.org/officeDocument/2006/relationships/image" Target="/media/image7.png" Id="R5626a25ebddc48f6" /><Relationship Type="http://schemas.openxmlformats.org/officeDocument/2006/relationships/image" Target="/media/imagea.png" Id="R2f1834e164ae4583" /><Relationship Type="http://schemas.openxmlformats.org/officeDocument/2006/relationships/image" Target="/media/imageb.png" Id="R441b3aa296ca4b5c" /></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Application%20Data\Microsoft\Templates\e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4C5ACBEB097B4BBAA3B088EE66B167" ma:contentTypeVersion="10" ma:contentTypeDescription="Create a new document." ma:contentTypeScope="" ma:versionID="430cfe04fdad790e0f089305662bca64">
  <xsd:schema xmlns:xsd="http://www.w3.org/2001/XMLSchema" xmlns:xs="http://www.w3.org/2001/XMLSchema" xmlns:p="http://schemas.microsoft.com/office/2006/metadata/properties" xmlns:ns2="0130ef11-d354-4020-956f-73ade9d12c95" targetNamespace="http://schemas.microsoft.com/office/2006/metadata/properties" ma:root="true" ma:fieldsID="8aa312fe219fd60e9a6da134995bd9e2" ns2:_="">
    <xsd:import namespace="0130ef11-d354-4020-956f-73ade9d12c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0ef11-d354-4020-956f-73ade9d12c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9A2A894-44C1-40A3-8EED-879B56B50282}"/>
</file>

<file path=customXml/itemProps2.xml><?xml version="1.0" encoding="utf-8"?>
<ds:datastoreItem xmlns:ds="http://schemas.openxmlformats.org/officeDocument/2006/customXml" ds:itemID="{750CAC68-A886-4DFA-BBEF-BFBBA41A57C4}"/>
</file>

<file path=customXml/itemProps3.xml><?xml version="1.0" encoding="utf-8"?>
<ds:datastoreItem xmlns:ds="http://schemas.openxmlformats.org/officeDocument/2006/customXml" ds:itemID="{DBA1FD17-9850-4D56-8809-C9A7050A709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ece.dot</ap:Template>
  <ap:Application>Microsoft Word for the web</ap:Application>
  <ap:DocSecurity>0</ap:DocSecurity>
  <ap:ScaleCrop>false</ap:ScaleCrop>
  <ap:Company>Georgia Institute of Technology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4011-12 Project Proposal Template</dc:title>
  <dc:creator>Diana Fouts</dc:creator>
  <cp:lastModifiedBy>Freeman, Jacob D</cp:lastModifiedBy>
  <cp:revision>7</cp:revision>
  <cp:lastPrinted>2018-03-05T17:59:00Z</cp:lastPrinted>
  <dcterms:created xsi:type="dcterms:W3CDTF">2020-02-03T03:25:00Z</dcterms:created>
  <dcterms:modified xsi:type="dcterms:W3CDTF">2021-09-22T02:19:04Z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0x010100DD4C5ACBEB097B4BBAA3B088EE66B167</vt:lpwstr>
  </property>
</Properties>
</file>